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9D2" w:rsidRDefault="003409D2" w:rsidP="002E7E9B">
      <w:pPr>
        <w:ind w:firstLineChars="0" w:firstLine="0"/>
        <w:jc w:val="center"/>
        <w:rPr>
          <w:rFonts w:ascii="华文中宋" w:eastAsia="华文中宋"/>
          <w:b/>
          <w:bCs/>
          <w:sz w:val="56"/>
        </w:rPr>
      </w:pPr>
      <w:bookmarkStart w:id="0" w:name="_Toc488214726"/>
    </w:p>
    <w:p w:rsidR="003409D2" w:rsidRDefault="003409D2" w:rsidP="002E7E9B">
      <w:pPr>
        <w:ind w:firstLineChars="0" w:firstLine="0"/>
        <w:jc w:val="center"/>
        <w:rPr>
          <w:rFonts w:ascii="华文中宋" w:eastAsia="华文中宋"/>
          <w:b/>
          <w:bCs/>
          <w:sz w:val="56"/>
        </w:rPr>
      </w:pPr>
    </w:p>
    <w:p w:rsidR="003409D2" w:rsidRPr="00CE653E" w:rsidRDefault="003409D2" w:rsidP="002E7E9B">
      <w:pPr>
        <w:ind w:firstLineChars="0" w:firstLine="0"/>
        <w:jc w:val="center"/>
        <w:rPr>
          <w:rFonts w:ascii="华文中宋" w:eastAsia="华文中宋"/>
          <w:b/>
          <w:bCs/>
          <w:sz w:val="40"/>
        </w:rPr>
      </w:pPr>
      <w:r>
        <w:rPr>
          <w:rFonts w:ascii="华文中宋" w:eastAsia="华文中宋" w:hint="eastAsia"/>
          <w:b/>
          <w:bCs/>
          <w:sz w:val="56"/>
        </w:rPr>
        <w:t>四川技能人才</w:t>
      </w:r>
      <w:r w:rsidRPr="00806735">
        <w:rPr>
          <w:rFonts w:ascii="华文中宋" w:eastAsia="华文中宋" w:hint="eastAsia"/>
          <w:b/>
          <w:bCs/>
          <w:sz w:val="56"/>
        </w:rPr>
        <w:t>管理信息系统</w:t>
      </w:r>
    </w:p>
    <w:p w:rsidR="003409D2" w:rsidRDefault="003409D2" w:rsidP="002E7E9B">
      <w:pPr>
        <w:ind w:firstLineChars="0" w:firstLine="0"/>
        <w:jc w:val="center"/>
        <w:rPr>
          <w:rFonts w:eastAsia="黑体"/>
          <w:b/>
          <w:bCs/>
          <w:sz w:val="52"/>
        </w:rPr>
      </w:pPr>
      <w:r>
        <w:rPr>
          <w:rFonts w:eastAsia="黑体" w:hint="eastAsia"/>
          <w:b/>
          <w:bCs/>
          <w:sz w:val="52"/>
        </w:rPr>
        <w:t>用户操作手册</w:t>
      </w:r>
    </w:p>
    <w:p w:rsidR="003409D2" w:rsidRDefault="003409D2" w:rsidP="00310510">
      <w:pPr>
        <w:ind w:leftChars="-253" w:left="31680" w:rightChars="-253" w:right="31680" w:firstLineChars="0" w:firstLine="0"/>
        <w:rPr>
          <w:bCs/>
          <w:szCs w:val="28"/>
        </w:rPr>
      </w:pPr>
    </w:p>
    <w:p w:rsidR="003409D2" w:rsidRDefault="003409D2" w:rsidP="00310510">
      <w:pPr>
        <w:ind w:leftChars="-253" w:left="31680" w:rightChars="-253" w:right="31680" w:firstLineChars="0" w:firstLine="0"/>
        <w:rPr>
          <w:bCs/>
          <w:szCs w:val="28"/>
        </w:rPr>
      </w:pPr>
    </w:p>
    <w:p w:rsidR="003409D2" w:rsidRDefault="003409D2" w:rsidP="00310510">
      <w:pPr>
        <w:ind w:leftChars="-253" w:left="31680" w:rightChars="-253" w:right="31680" w:firstLineChars="0" w:firstLine="0"/>
        <w:rPr>
          <w:bCs/>
          <w:szCs w:val="28"/>
        </w:rPr>
      </w:pPr>
    </w:p>
    <w:p w:rsidR="003409D2" w:rsidRDefault="003409D2" w:rsidP="00310510">
      <w:pPr>
        <w:ind w:leftChars="-253" w:left="31680" w:rightChars="-253" w:right="31680" w:firstLineChars="0" w:firstLine="0"/>
        <w:rPr>
          <w:bCs/>
          <w:szCs w:val="28"/>
        </w:rPr>
      </w:pPr>
    </w:p>
    <w:p w:rsidR="003409D2" w:rsidRDefault="003409D2" w:rsidP="00310510">
      <w:pPr>
        <w:ind w:leftChars="-253" w:left="31680" w:rightChars="-253" w:right="31680" w:firstLineChars="0" w:firstLine="0"/>
        <w:rPr>
          <w:bCs/>
          <w:szCs w:val="28"/>
        </w:rPr>
      </w:pPr>
    </w:p>
    <w:p w:rsidR="003409D2" w:rsidRDefault="003409D2" w:rsidP="00310510">
      <w:pPr>
        <w:ind w:leftChars="-253" w:left="31680" w:rightChars="-253" w:right="31680" w:firstLineChars="0" w:firstLine="0"/>
        <w:rPr>
          <w:bCs/>
          <w:szCs w:val="28"/>
        </w:rPr>
      </w:pPr>
    </w:p>
    <w:p w:rsidR="003409D2" w:rsidRDefault="003409D2" w:rsidP="00310510">
      <w:pPr>
        <w:ind w:leftChars="-253" w:left="31680" w:rightChars="-253" w:right="31680" w:firstLineChars="0" w:firstLine="0"/>
        <w:rPr>
          <w:bCs/>
          <w:szCs w:val="28"/>
        </w:rPr>
      </w:pPr>
    </w:p>
    <w:p w:rsidR="003409D2" w:rsidRDefault="003409D2" w:rsidP="00310510">
      <w:pPr>
        <w:ind w:leftChars="-253" w:left="31680" w:rightChars="-253" w:right="31680" w:firstLineChars="0" w:firstLine="0"/>
        <w:rPr>
          <w:bCs/>
          <w:szCs w:val="28"/>
        </w:rPr>
      </w:pPr>
    </w:p>
    <w:p w:rsidR="003409D2" w:rsidRDefault="003409D2" w:rsidP="00310510">
      <w:pPr>
        <w:ind w:leftChars="-253" w:left="31680" w:rightChars="-253" w:right="31680" w:firstLineChars="0" w:firstLine="0"/>
        <w:rPr>
          <w:bCs/>
          <w:szCs w:val="28"/>
        </w:rPr>
      </w:pPr>
    </w:p>
    <w:p w:rsidR="003409D2" w:rsidRDefault="003409D2" w:rsidP="00310510">
      <w:pPr>
        <w:ind w:leftChars="-253" w:left="31680" w:rightChars="-253" w:right="31680" w:firstLineChars="0" w:firstLine="0"/>
        <w:rPr>
          <w:bCs/>
          <w:szCs w:val="28"/>
        </w:rPr>
      </w:pPr>
    </w:p>
    <w:p w:rsidR="003409D2" w:rsidRDefault="003409D2" w:rsidP="00310510">
      <w:pPr>
        <w:ind w:leftChars="-253" w:left="31680" w:rightChars="-253" w:right="31680" w:firstLineChars="0" w:firstLine="0"/>
        <w:rPr>
          <w:bCs/>
          <w:szCs w:val="28"/>
        </w:rPr>
      </w:pPr>
    </w:p>
    <w:p w:rsidR="003409D2" w:rsidRDefault="003409D2" w:rsidP="00310510">
      <w:pPr>
        <w:ind w:leftChars="-253" w:left="31680" w:rightChars="-253" w:right="31680" w:firstLineChars="0" w:firstLine="0"/>
        <w:jc w:val="center"/>
        <w:rPr>
          <w:bCs/>
          <w:szCs w:val="28"/>
        </w:rPr>
      </w:pPr>
    </w:p>
    <w:p w:rsidR="003409D2" w:rsidRDefault="003409D2" w:rsidP="002E7E9B">
      <w:pPr>
        <w:ind w:firstLineChars="0" w:firstLine="0"/>
        <w:jc w:val="center"/>
        <w:rPr>
          <w:bCs/>
          <w:szCs w:val="28"/>
        </w:rPr>
      </w:pPr>
    </w:p>
    <w:p w:rsidR="003409D2" w:rsidRDefault="003409D2" w:rsidP="002E7E9B">
      <w:pPr>
        <w:ind w:firstLineChars="0" w:firstLine="0"/>
        <w:jc w:val="center"/>
        <w:rPr>
          <w:bCs/>
          <w:szCs w:val="28"/>
        </w:rPr>
      </w:pPr>
    </w:p>
    <w:p w:rsidR="003409D2" w:rsidRDefault="003409D2" w:rsidP="002E7E9B">
      <w:pPr>
        <w:ind w:firstLineChars="0" w:firstLine="0"/>
        <w:jc w:val="center"/>
        <w:rPr>
          <w:bCs/>
          <w:szCs w:val="28"/>
        </w:rPr>
      </w:pPr>
    </w:p>
    <w:p w:rsidR="003409D2" w:rsidRPr="00CE653E" w:rsidRDefault="003409D2" w:rsidP="002E7E9B">
      <w:pPr>
        <w:ind w:firstLineChars="0" w:firstLine="0"/>
        <w:jc w:val="center"/>
        <w:rPr>
          <w:bCs/>
          <w:szCs w:val="28"/>
        </w:rPr>
      </w:pPr>
      <w:r w:rsidRPr="00CE653E">
        <w:rPr>
          <w:rFonts w:hint="eastAsia"/>
          <w:bCs/>
          <w:szCs w:val="28"/>
        </w:rPr>
        <w:t>四川久远银海软件股份有限公司</w:t>
      </w:r>
    </w:p>
    <w:p w:rsidR="003409D2" w:rsidRDefault="003409D2" w:rsidP="002E7E9B">
      <w:pPr>
        <w:ind w:firstLineChars="0" w:firstLine="0"/>
        <w:jc w:val="center"/>
        <w:rPr>
          <w:bCs/>
          <w:szCs w:val="28"/>
        </w:rPr>
      </w:pPr>
    </w:p>
    <w:p w:rsidR="003409D2" w:rsidRPr="00CE653E" w:rsidRDefault="003409D2" w:rsidP="002E7E9B">
      <w:pPr>
        <w:ind w:firstLineChars="0" w:firstLine="0"/>
        <w:jc w:val="center"/>
        <w:rPr>
          <w:bCs/>
          <w:szCs w:val="28"/>
        </w:rPr>
      </w:pPr>
      <w:r w:rsidRPr="00CE653E">
        <w:rPr>
          <w:bCs/>
          <w:szCs w:val="28"/>
        </w:rPr>
        <w:t>2018</w:t>
      </w:r>
      <w:r w:rsidRPr="00CE653E">
        <w:rPr>
          <w:rFonts w:hint="eastAsia"/>
          <w:bCs/>
          <w:szCs w:val="28"/>
        </w:rPr>
        <w:t>年</w:t>
      </w:r>
      <w:r w:rsidRPr="00CE653E">
        <w:rPr>
          <w:bCs/>
          <w:szCs w:val="28"/>
        </w:rPr>
        <w:t>12</w:t>
      </w:r>
      <w:r w:rsidRPr="00CE653E">
        <w:rPr>
          <w:rFonts w:hint="eastAsia"/>
          <w:bCs/>
          <w:szCs w:val="28"/>
        </w:rPr>
        <w:t>月</w:t>
      </w:r>
    </w:p>
    <w:p w:rsidR="003409D2" w:rsidRPr="00BA46B8" w:rsidRDefault="003409D2" w:rsidP="002E7E9B">
      <w:pPr>
        <w:ind w:firstLineChars="0" w:firstLine="0"/>
        <w:jc w:val="center"/>
        <w:rPr>
          <w:rFonts w:eastAsia="黑体"/>
          <w:b/>
          <w:bCs/>
          <w:sz w:val="32"/>
          <w:szCs w:val="32"/>
        </w:rPr>
        <w:sectPr w:rsidR="003409D2" w:rsidRPr="00BA46B8" w:rsidSect="00846E2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511" w:right="1418" w:bottom="1418" w:left="1418" w:header="57" w:footer="851" w:gutter="0"/>
          <w:cols w:space="720"/>
          <w:titlePg/>
          <w:docGrid w:type="lines" w:linePitch="381"/>
        </w:sectPr>
      </w:pPr>
    </w:p>
    <w:p w:rsidR="003409D2" w:rsidRDefault="003409D2" w:rsidP="002E7E9B">
      <w:pPr>
        <w:pStyle w:val="Heading2"/>
      </w:pPr>
      <w:bookmarkStart w:id="1" w:name="_Toc486845130"/>
      <w:bookmarkStart w:id="2" w:name="_Toc5110140"/>
      <w:bookmarkStart w:id="3" w:name="_Toc484424573"/>
      <w:bookmarkStart w:id="4" w:name="_Toc486797705"/>
      <w:bookmarkStart w:id="5" w:name="_Toc486520446"/>
      <w:r w:rsidRPr="009C0A27">
        <w:rPr>
          <w:rFonts w:hint="eastAsia"/>
        </w:rPr>
        <w:t>登录地址</w:t>
      </w:r>
      <w:bookmarkEnd w:id="1"/>
      <w:bookmarkEnd w:id="2"/>
    </w:p>
    <w:p w:rsidR="003409D2" w:rsidRPr="00B36679" w:rsidRDefault="003409D2" w:rsidP="00D43DEF">
      <w:pPr>
        <w:pStyle w:val="BodyTextFirstIndent2"/>
        <w:ind w:left="31680" w:firstLineChars="180" w:firstLine="31680"/>
        <w:rPr>
          <w:sz w:val="24"/>
          <w:szCs w:val="24"/>
          <w:lang/>
        </w:rPr>
      </w:pPr>
      <w:r>
        <w:rPr>
          <w:rFonts w:hint="eastAsia"/>
          <w:sz w:val="24"/>
          <w:szCs w:val="24"/>
          <w:lang/>
        </w:rPr>
        <w:t>外网个人报名系统地址：</w:t>
      </w:r>
      <w:hyperlink r:id="rId13" w:history="1">
        <w:r w:rsidRPr="008500A6">
          <w:rPr>
            <w:rStyle w:val="Hyperlink"/>
            <w:sz w:val="24"/>
            <w:szCs w:val="24"/>
            <w:lang/>
          </w:rPr>
          <w:t>http://119.6.84.249:7031/ggfw</w:t>
        </w:r>
      </w:hyperlink>
      <w:r>
        <w:rPr>
          <w:sz w:val="24"/>
          <w:szCs w:val="24"/>
          <w:lang/>
        </w:rPr>
        <w:t xml:space="preserve"> </w:t>
      </w:r>
    </w:p>
    <w:bookmarkEnd w:id="0"/>
    <w:bookmarkEnd w:id="3"/>
    <w:bookmarkEnd w:id="4"/>
    <w:bookmarkEnd w:id="5"/>
    <w:p w:rsidR="003409D2" w:rsidRDefault="003409D2" w:rsidP="00310510">
      <w:pPr>
        <w:pStyle w:val="BodyTextFirstIndent2"/>
        <w:ind w:leftChars="0" w:left="0" w:rightChars="151" w:right="31680" w:firstLineChars="0" w:firstLine="1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注意事项：</w:t>
      </w:r>
    </w:p>
    <w:p w:rsidR="003409D2" w:rsidRDefault="003409D2" w:rsidP="00310510">
      <w:pPr>
        <w:pStyle w:val="BodyTextFirstIndent2"/>
        <w:numPr>
          <w:ilvl w:val="0"/>
          <w:numId w:val="2"/>
        </w:numPr>
        <w:ind w:leftChars="0" w:rightChars="151" w:right="31680"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本系统兼容</w:t>
      </w:r>
      <w:r>
        <w:rPr>
          <w:rFonts w:ascii="Times New Roman" w:hAnsi="Times New Roman"/>
          <w:sz w:val="24"/>
          <w:szCs w:val="24"/>
        </w:rPr>
        <w:t>IE9.0</w:t>
      </w:r>
      <w:r>
        <w:rPr>
          <w:rFonts w:ascii="Times New Roman" w:hAnsi="Times New Roman" w:hint="eastAsia"/>
          <w:sz w:val="24"/>
          <w:szCs w:val="24"/>
        </w:rPr>
        <w:t>以上、</w:t>
      </w:r>
      <w:r>
        <w:rPr>
          <w:rFonts w:ascii="Times New Roman" w:hAnsi="Times New Roman"/>
          <w:sz w:val="24"/>
          <w:szCs w:val="24"/>
        </w:rPr>
        <w:t>chrome</w:t>
      </w:r>
      <w:r>
        <w:rPr>
          <w:rFonts w:ascii="Times New Roman" w:hAnsi="Times New Roman" w:hint="eastAsia"/>
          <w:sz w:val="24"/>
          <w:szCs w:val="24"/>
        </w:rPr>
        <w:t>及其他使用</w:t>
      </w:r>
      <w:r>
        <w:rPr>
          <w:rFonts w:ascii="Times New Roman" w:hAnsi="Times New Roman"/>
          <w:sz w:val="24"/>
          <w:szCs w:val="24"/>
        </w:rPr>
        <w:t>chrome</w:t>
      </w:r>
      <w:r>
        <w:rPr>
          <w:rFonts w:ascii="Times New Roman" w:hAnsi="Times New Roman" w:hint="eastAsia"/>
          <w:sz w:val="24"/>
          <w:szCs w:val="24"/>
        </w:rPr>
        <w:t>内核的浏览器（</w:t>
      </w:r>
      <w:r>
        <w:rPr>
          <w:rFonts w:ascii="Times New Roman" w:hAnsi="Times New Roman"/>
          <w:sz w:val="24"/>
          <w:szCs w:val="24"/>
        </w:rPr>
        <w:t>360</w:t>
      </w:r>
      <w:r>
        <w:rPr>
          <w:rFonts w:ascii="Times New Roman" w:hAnsi="Times New Roman" w:hint="eastAsia"/>
          <w:sz w:val="24"/>
          <w:szCs w:val="24"/>
        </w:rPr>
        <w:t>浏览器、搜狗浏览器、</w:t>
      </w:r>
      <w:r>
        <w:rPr>
          <w:rFonts w:ascii="Times New Roman" w:hAnsi="Times New Roman"/>
          <w:sz w:val="24"/>
          <w:szCs w:val="24"/>
        </w:rPr>
        <w:t>UC</w:t>
      </w:r>
      <w:r>
        <w:rPr>
          <w:rFonts w:ascii="Times New Roman" w:hAnsi="Times New Roman" w:hint="eastAsia"/>
          <w:sz w:val="24"/>
          <w:szCs w:val="24"/>
        </w:rPr>
        <w:t>浏览器等）</w:t>
      </w:r>
    </w:p>
    <w:p w:rsidR="003409D2" w:rsidRDefault="003409D2" w:rsidP="00310510">
      <w:pPr>
        <w:pStyle w:val="BodyTextFirstIndent2"/>
        <w:numPr>
          <w:ilvl w:val="0"/>
          <w:numId w:val="2"/>
        </w:numPr>
        <w:ind w:leftChars="0" w:rightChars="151" w:right="31680"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最低适配分辨率为</w:t>
      </w:r>
      <w:r>
        <w:rPr>
          <w:rFonts w:ascii="Times New Roman" w:hAnsi="Times New Roman"/>
          <w:sz w:val="24"/>
          <w:szCs w:val="24"/>
        </w:rPr>
        <w:t>1366*768</w:t>
      </w:r>
    </w:p>
    <w:p w:rsidR="003409D2" w:rsidRDefault="003409D2" w:rsidP="00846E24">
      <w:pPr>
        <w:pStyle w:val="Heading2"/>
      </w:pPr>
      <w:bookmarkStart w:id="6" w:name="_Toc5110142"/>
      <w:r>
        <w:rPr>
          <w:rFonts w:hint="eastAsia"/>
        </w:rPr>
        <w:t>个人注册</w:t>
      </w:r>
      <w:bookmarkEnd w:id="6"/>
    </w:p>
    <w:p w:rsidR="003409D2" w:rsidRDefault="003409D2" w:rsidP="00310510">
      <w:pPr>
        <w:pStyle w:val="BodyTextFirstIndent2"/>
        <w:ind w:leftChars="50" w:left="31680" w:firstLineChars="399" w:firstLine="316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1"/>
        </w:rPr>
        <w:t>个人通过访问</w:t>
      </w:r>
      <w:hyperlink r:id="rId14" w:history="1">
        <w:r w:rsidRPr="008500A6">
          <w:rPr>
            <w:rStyle w:val="Hyperlink"/>
            <w:rFonts w:ascii="Times New Roman" w:hAnsi="Times New Roman"/>
            <w:sz w:val="24"/>
            <w:szCs w:val="24"/>
          </w:rPr>
          <w:t>http://119.6.84.249:7031/ggfw</w:t>
        </w:r>
      </w:hyperlink>
      <w:r>
        <w:rPr>
          <w:rFonts w:ascii="Times New Roman" w:hAnsi="Times New Roman" w:hint="eastAsia"/>
          <w:sz w:val="24"/>
          <w:szCs w:val="24"/>
        </w:rPr>
        <w:t>进行注册：</w:t>
      </w:r>
      <w:r>
        <w:rPr>
          <w:rFonts w:ascii="Times New Roman" w:hAnsi="Times New Roman"/>
          <w:sz w:val="24"/>
          <w:szCs w:val="24"/>
        </w:rPr>
        <w:br/>
      </w:r>
      <w:r w:rsidRPr="00D46ED8">
        <w:rPr>
          <w:rFonts w:ascii="Times New Roman" w:hAnsi="Times New Roman"/>
          <w:noProof/>
          <w:sz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0" o:spid="_x0000_i1027" type="#_x0000_t75" style="width:451.5pt;height:188.25pt;visibility:visible">
            <v:imagedata r:id="rId15" o:title=""/>
          </v:shape>
        </w:pict>
      </w:r>
    </w:p>
    <w:p w:rsidR="003409D2" w:rsidRDefault="003409D2" w:rsidP="00310510">
      <w:pPr>
        <w:pStyle w:val="BodyTextFirstIndent2"/>
        <w:ind w:left="31680" w:firstLine="316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选择注册，然后填写账号信息：</w:t>
      </w:r>
    </w:p>
    <w:p w:rsidR="003409D2" w:rsidRPr="00846E24" w:rsidRDefault="003409D2" w:rsidP="00310510">
      <w:pPr>
        <w:pStyle w:val="BodyTextFirstIndent2"/>
        <w:ind w:leftChars="0" w:left="0" w:firstLine="31680"/>
        <w:rPr>
          <w:rFonts w:ascii="Times New Roman" w:hAnsi="Times New Roman"/>
          <w:sz w:val="21"/>
        </w:rPr>
      </w:pPr>
      <w:r w:rsidRPr="00D46ED8">
        <w:rPr>
          <w:rFonts w:ascii="Times New Roman" w:hAnsi="Times New Roman"/>
          <w:noProof/>
          <w:sz w:val="21"/>
        </w:rPr>
        <w:pict>
          <v:shape id="图片 26" o:spid="_x0000_i1028" type="#_x0000_t75" style="width:449.25pt;height:245.25pt;visibility:visible">
            <v:imagedata r:id="rId16" o:title=""/>
          </v:shape>
        </w:pict>
      </w:r>
    </w:p>
    <w:p w:rsidR="003409D2" w:rsidRDefault="003409D2" w:rsidP="00846E24">
      <w:pPr>
        <w:pStyle w:val="Heading2"/>
      </w:pPr>
      <w:bookmarkStart w:id="7" w:name="_Toc5110143"/>
      <w:r>
        <w:rPr>
          <w:rFonts w:hint="eastAsia"/>
        </w:rPr>
        <w:t>机关事业单位注册</w:t>
      </w:r>
      <w:bookmarkEnd w:id="7"/>
    </w:p>
    <w:p w:rsidR="003409D2" w:rsidRDefault="003409D2" w:rsidP="00310510">
      <w:pPr>
        <w:pStyle w:val="BodyTextFirstIndent2"/>
        <w:ind w:leftChars="0" w:left="1" w:rightChars="151" w:right="31680" w:firstLineChars="0"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机关事业单位访问</w:t>
      </w:r>
      <w:hyperlink r:id="rId17" w:history="1">
        <w:r w:rsidRPr="008500A6">
          <w:rPr>
            <w:rStyle w:val="Hyperlink"/>
            <w:rFonts w:ascii="Times New Roman" w:hAnsi="Times New Roman"/>
            <w:sz w:val="24"/>
            <w:szCs w:val="24"/>
          </w:rPr>
          <w:t>http://119.6.84.249:7031/scrc</w:t>
        </w:r>
      </w:hyperlink>
      <w:r>
        <w:rPr>
          <w:rFonts w:ascii="Times New Roman" w:hAnsi="Times New Roman" w:hint="eastAsia"/>
          <w:sz w:val="24"/>
          <w:szCs w:val="24"/>
        </w:rPr>
        <w:t>，然后选择用户注册：</w:t>
      </w:r>
      <w:r>
        <w:rPr>
          <w:rFonts w:ascii="Times New Roman" w:hAnsi="Times New Roman"/>
          <w:sz w:val="24"/>
          <w:szCs w:val="24"/>
        </w:rPr>
        <w:br/>
      </w:r>
      <w:r w:rsidRPr="00D46ED8">
        <w:rPr>
          <w:rFonts w:ascii="Times New Roman" w:hAnsi="Times New Roman"/>
          <w:noProof/>
          <w:sz w:val="21"/>
        </w:rPr>
        <w:pict>
          <v:shape id="图片 34" o:spid="_x0000_i1029" type="#_x0000_t75" style="width:450.75pt;height:203.25pt;visibility:visible">
            <v:imagedata r:id="rId18" o:title=""/>
          </v:shape>
        </w:pict>
      </w:r>
    </w:p>
    <w:p w:rsidR="003409D2" w:rsidRDefault="003409D2" w:rsidP="00310510">
      <w:pPr>
        <w:pStyle w:val="BodyTextFirstIndent2"/>
        <w:ind w:leftChars="0" w:left="1" w:rightChars="151" w:right="31680" w:firstLineChars="0"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然后选择单位注册：</w:t>
      </w:r>
    </w:p>
    <w:p w:rsidR="003409D2" w:rsidRDefault="003409D2" w:rsidP="00310510">
      <w:pPr>
        <w:pStyle w:val="BodyTextFirstIndent2"/>
        <w:ind w:leftChars="0" w:left="1" w:rightChars="151" w:right="31680" w:firstLineChars="0" w:firstLine="0"/>
        <w:jc w:val="left"/>
        <w:rPr>
          <w:rFonts w:ascii="Times New Roman" w:hAnsi="Times New Roman"/>
          <w:sz w:val="24"/>
          <w:szCs w:val="24"/>
        </w:rPr>
      </w:pPr>
      <w:r w:rsidRPr="00D46ED8">
        <w:rPr>
          <w:rFonts w:ascii="Times New Roman" w:hAnsi="Times New Roman"/>
          <w:noProof/>
          <w:sz w:val="21"/>
        </w:rPr>
        <w:pict>
          <v:shape id="图片 48" o:spid="_x0000_i1030" type="#_x0000_t75" style="width:452.25pt;height:295.5pt;visibility:visible">
            <v:imagedata r:id="rId19" o:title=""/>
          </v:shape>
        </w:pict>
      </w:r>
    </w:p>
    <w:p w:rsidR="003409D2" w:rsidRPr="00424DA1" w:rsidRDefault="003409D2" w:rsidP="00310510">
      <w:pPr>
        <w:pStyle w:val="BodyTextFirstIndent2"/>
        <w:ind w:leftChars="0" w:left="0" w:firstLineChars="3" w:firstLine="31680"/>
        <w:rPr>
          <w:rFonts w:ascii="Times New Roman" w:hAnsi="Times New Roman"/>
          <w:sz w:val="21"/>
        </w:rPr>
      </w:pPr>
      <w:r w:rsidRPr="00D46ED8">
        <w:rPr>
          <w:rFonts w:ascii="Times New Roman" w:hAnsi="Times New Roman"/>
          <w:noProof/>
          <w:sz w:val="21"/>
        </w:rPr>
        <w:pict>
          <v:shape id="图片 103" o:spid="_x0000_i1031" type="#_x0000_t75" style="width:446.25pt;height:259.5pt;visibility:visible">
            <v:imagedata r:id="rId20" o:title=""/>
          </v:shape>
        </w:pict>
      </w:r>
    </w:p>
    <w:p w:rsidR="003409D2" w:rsidRDefault="003409D2" w:rsidP="002E7E9B">
      <w:pPr>
        <w:pStyle w:val="Heading2"/>
      </w:pPr>
      <w:bookmarkStart w:id="8" w:name="_Toc5110148"/>
      <w:r>
        <w:rPr>
          <w:rFonts w:hint="eastAsia"/>
        </w:rPr>
        <w:t>考生报名</w:t>
      </w:r>
      <w:bookmarkEnd w:id="8"/>
    </w:p>
    <w:p w:rsidR="003409D2" w:rsidRDefault="003409D2" w:rsidP="00310510">
      <w:pPr>
        <w:pStyle w:val="BodyTextFirstIndent2"/>
        <w:ind w:left="31680" w:firstLine="31680"/>
        <w:rPr>
          <w:rFonts w:ascii="Times New Roman" w:hAnsi="Times New Roman"/>
          <w:sz w:val="21"/>
        </w:rPr>
      </w:pPr>
      <w:r>
        <w:rPr>
          <w:rFonts w:ascii="Times New Roman" w:hAnsi="Times New Roman" w:hint="eastAsia"/>
          <w:sz w:val="21"/>
        </w:rPr>
        <w:t>计划发布后，考生就可以开始报名，系统支持鉴定中心直接录入和在线报名：</w:t>
      </w:r>
    </w:p>
    <w:p w:rsidR="003409D2" w:rsidRDefault="003409D2" w:rsidP="002E7E9B">
      <w:pPr>
        <w:pStyle w:val="BodyTextFirstIndent2"/>
        <w:numPr>
          <w:ilvl w:val="0"/>
          <w:numId w:val="6"/>
        </w:numPr>
        <w:ind w:leftChars="0" w:firstLineChars="0"/>
        <w:rPr>
          <w:rFonts w:ascii="Times New Roman" w:hAnsi="Times New Roman"/>
          <w:sz w:val="21"/>
        </w:rPr>
      </w:pPr>
      <w:r>
        <w:rPr>
          <w:rFonts w:ascii="Times New Roman" w:hAnsi="Times New Roman" w:hint="eastAsia"/>
          <w:sz w:val="21"/>
        </w:rPr>
        <w:t>在线报名：如果没有账号的则需要注册，填写注册信息：</w:t>
      </w:r>
    </w:p>
    <w:p w:rsidR="003409D2" w:rsidRDefault="003409D2" w:rsidP="00310510">
      <w:pPr>
        <w:pStyle w:val="BodyTextFirstIndent2"/>
        <w:ind w:leftChars="0" w:left="0" w:firstLineChars="3" w:firstLine="31680"/>
        <w:rPr>
          <w:rFonts w:ascii="Times New Roman" w:hAnsi="Times New Roman"/>
          <w:sz w:val="21"/>
        </w:rPr>
      </w:pPr>
      <w:r w:rsidRPr="00D46ED8">
        <w:rPr>
          <w:rFonts w:ascii="Times New Roman" w:hAnsi="Times New Roman"/>
          <w:noProof/>
          <w:sz w:val="21"/>
        </w:rPr>
        <w:pict>
          <v:shape id="图片 19" o:spid="_x0000_i1032" type="#_x0000_t75" style="width:449.25pt;height:246pt;visibility:visible">
            <v:imagedata r:id="rId21" o:title=""/>
          </v:shape>
        </w:pict>
      </w:r>
    </w:p>
    <w:p w:rsidR="003409D2" w:rsidRDefault="003409D2" w:rsidP="00310510">
      <w:pPr>
        <w:pStyle w:val="BodyTextFirstIndent2"/>
        <w:ind w:left="31680" w:firstLine="31680"/>
        <w:jc w:val="center"/>
        <w:rPr>
          <w:rFonts w:ascii="Times New Roman" w:hAnsi="Times New Roman"/>
          <w:sz w:val="21"/>
        </w:rPr>
      </w:pPr>
      <w:r>
        <w:rPr>
          <w:rFonts w:ascii="Times New Roman" w:hAnsi="Times New Roman" w:hint="eastAsia"/>
          <w:sz w:val="21"/>
        </w:rPr>
        <w:t>注册协议</w:t>
      </w:r>
    </w:p>
    <w:p w:rsidR="003409D2" w:rsidRDefault="003409D2" w:rsidP="00310510">
      <w:pPr>
        <w:pStyle w:val="BodyTextFirstIndent2"/>
        <w:ind w:leftChars="0" w:left="0" w:firstLineChars="3" w:firstLine="31680"/>
        <w:jc w:val="left"/>
        <w:rPr>
          <w:rFonts w:ascii="Times New Roman" w:hAnsi="Times New Roman"/>
          <w:sz w:val="21"/>
        </w:rPr>
      </w:pPr>
      <w:r w:rsidRPr="00D46ED8">
        <w:rPr>
          <w:rFonts w:ascii="Times New Roman" w:hAnsi="Times New Roman"/>
          <w:noProof/>
          <w:sz w:val="21"/>
        </w:rPr>
        <w:pict>
          <v:shape id="图片 20" o:spid="_x0000_i1033" type="#_x0000_t75" style="width:450.75pt;height:261.75pt;visibility:visible">
            <v:imagedata r:id="rId22" o:title=""/>
          </v:shape>
        </w:pict>
      </w:r>
    </w:p>
    <w:p w:rsidR="003409D2" w:rsidRDefault="003409D2" w:rsidP="00310510">
      <w:pPr>
        <w:pStyle w:val="BodyTextFirstIndent2"/>
        <w:ind w:left="31680" w:firstLine="31680"/>
        <w:jc w:val="center"/>
        <w:rPr>
          <w:rFonts w:ascii="Times New Roman" w:hAnsi="Times New Roman"/>
          <w:sz w:val="21"/>
        </w:rPr>
      </w:pPr>
      <w:r>
        <w:rPr>
          <w:rFonts w:ascii="Times New Roman" w:hAnsi="Times New Roman" w:hint="eastAsia"/>
          <w:sz w:val="21"/>
        </w:rPr>
        <w:t>注册信息填写页面</w:t>
      </w:r>
    </w:p>
    <w:p w:rsidR="003409D2" w:rsidRDefault="003409D2" w:rsidP="00310510">
      <w:pPr>
        <w:pStyle w:val="BodyTextFirstIndent2"/>
        <w:ind w:leftChars="0" w:left="0" w:firstLineChars="3" w:firstLine="31680"/>
        <w:jc w:val="center"/>
        <w:rPr>
          <w:rFonts w:ascii="Times New Roman" w:hAnsi="Times New Roman"/>
          <w:sz w:val="21"/>
        </w:rPr>
      </w:pPr>
      <w:r w:rsidRPr="00D46ED8">
        <w:rPr>
          <w:rFonts w:ascii="Times New Roman" w:hAnsi="Times New Roman"/>
          <w:noProof/>
          <w:sz w:val="21"/>
        </w:rPr>
        <w:pict>
          <v:shape id="图片 21" o:spid="_x0000_i1034" type="#_x0000_t75" style="width:449.25pt;height:165pt;visibility:visible">
            <v:imagedata r:id="rId23" o:title=""/>
          </v:shape>
        </w:pict>
      </w:r>
    </w:p>
    <w:p w:rsidR="003409D2" w:rsidRDefault="003409D2" w:rsidP="00310510">
      <w:pPr>
        <w:pStyle w:val="BodyTextFirstIndent2"/>
        <w:ind w:left="31680" w:firstLine="31680"/>
        <w:jc w:val="center"/>
        <w:rPr>
          <w:rFonts w:ascii="Times New Roman" w:hAnsi="Times New Roman"/>
          <w:sz w:val="21"/>
        </w:rPr>
      </w:pPr>
      <w:r>
        <w:rPr>
          <w:rFonts w:ascii="Times New Roman" w:hAnsi="Times New Roman" w:hint="eastAsia"/>
          <w:sz w:val="21"/>
        </w:rPr>
        <w:t>注册成功页面</w:t>
      </w:r>
    </w:p>
    <w:p w:rsidR="003409D2" w:rsidRDefault="003409D2" w:rsidP="00310510">
      <w:pPr>
        <w:pStyle w:val="BodyTextFirstIndent2"/>
        <w:ind w:left="31680" w:firstLine="3168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 w:hint="eastAsia"/>
          <w:sz w:val="21"/>
        </w:rPr>
        <w:t>注册成功后登录然后点击我要报名进入报名界面：</w:t>
      </w:r>
    </w:p>
    <w:p w:rsidR="003409D2" w:rsidRDefault="003409D2" w:rsidP="00310510">
      <w:pPr>
        <w:pStyle w:val="BodyTextFirstIndent2"/>
        <w:ind w:leftChars="0" w:left="0" w:firstLineChars="3" w:firstLine="31680"/>
        <w:jc w:val="left"/>
        <w:rPr>
          <w:rFonts w:ascii="Times New Roman" w:hAnsi="Times New Roman"/>
          <w:sz w:val="21"/>
        </w:rPr>
      </w:pPr>
      <w:r w:rsidRPr="00D46ED8">
        <w:rPr>
          <w:rFonts w:ascii="Times New Roman" w:hAnsi="Times New Roman"/>
          <w:noProof/>
          <w:sz w:val="21"/>
        </w:rPr>
        <w:pict>
          <v:shape id="图片 22" o:spid="_x0000_i1035" type="#_x0000_t75" style="width:448.5pt;height:111.75pt;visibility:visible">
            <v:imagedata r:id="rId24" o:title=""/>
          </v:shape>
        </w:pict>
      </w:r>
    </w:p>
    <w:p w:rsidR="003409D2" w:rsidRDefault="003409D2" w:rsidP="00310510">
      <w:pPr>
        <w:pStyle w:val="BodyTextFirstIndent2"/>
        <w:ind w:leftChars="0" w:left="0" w:firstLineChars="3" w:firstLine="3168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 w:hint="eastAsia"/>
          <w:sz w:val="21"/>
        </w:rPr>
        <w:t>选择要报名的计划，点击我要报名：</w:t>
      </w:r>
    </w:p>
    <w:p w:rsidR="003409D2" w:rsidRDefault="003409D2" w:rsidP="00310510">
      <w:pPr>
        <w:pStyle w:val="BodyTextFirstIndent2"/>
        <w:ind w:leftChars="0" w:left="0" w:firstLineChars="3" w:firstLine="31680"/>
        <w:jc w:val="left"/>
        <w:rPr>
          <w:rFonts w:ascii="Times New Roman" w:hAnsi="Times New Roman"/>
          <w:sz w:val="21"/>
        </w:rPr>
      </w:pPr>
      <w:r w:rsidRPr="00D46ED8">
        <w:rPr>
          <w:rFonts w:ascii="Times New Roman" w:hAnsi="Times New Roman"/>
          <w:noProof/>
          <w:sz w:val="21"/>
        </w:rPr>
        <w:pict>
          <v:shape id="图片 105" o:spid="_x0000_i1036" type="#_x0000_t75" style="width:447.75pt;height:237pt;visibility:visible">
            <v:imagedata r:id="rId25" o:title=""/>
          </v:shape>
        </w:pict>
      </w:r>
    </w:p>
    <w:p w:rsidR="003409D2" w:rsidRDefault="003409D2" w:rsidP="00310510">
      <w:pPr>
        <w:pStyle w:val="BodyTextFirstIndent2"/>
        <w:ind w:leftChars="50" w:left="31680" w:firstLineChars="3" w:firstLine="3168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 w:hint="eastAsia"/>
          <w:sz w:val="21"/>
        </w:rPr>
        <w:t>同意协议：</w:t>
      </w:r>
    </w:p>
    <w:p w:rsidR="003409D2" w:rsidRDefault="003409D2" w:rsidP="00310510">
      <w:pPr>
        <w:pStyle w:val="BodyTextFirstIndent2"/>
        <w:ind w:leftChars="202" w:left="31680" w:firstLineChars="3" w:firstLine="31680"/>
        <w:jc w:val="left"/>
        <w:rPr>
          <w:rFonts w:ascii="Times New Roman" w:hAnsi="Times New Roman"/>
          <w:sz w:val="21"/>
        </w:rPr>
      </w:pPr>
      <w:r w:rsidRPr="00D46ED8">
        <w:rPr>
          <w:rFonts w:ascii="Times New Roman" w:hAnsi="Times New Roman"/>
          <w:noProof/>
          <w:sz w:val="21"/>
        </w:rPr>
        <w:pict>
          <v:shape id="图片 24" o:spid="_x0000_i1037" type="#_x0000_t75" style="width:387.75pt;height:263.25pt;visibility:visible">
            <v:imagedata r:id="rId26" o:title=""/>
          </v:shape>
        </w:pict>
      </w:r>
    </w:p>
    <w:p w:rsidR="003409D2" w:rsidRDefault="003409D2" w:rsidP="00310510">
      <w:pPr>
        <w:pStyle w:val="BodyTextFirstIndent2"/>
        <w:ind w:left="31680" w:firstLine="3168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 w:hint="eastAsia"/>
          <w:sz w:val="21"/>
        </w:rPr>
        <w:t>填写基本信息：</w:t>
      </w:r>
    </w:p>
    <w:p w:rsidR="003409D2" w:rsidRDefault="003409D2" w:rsidP="002E7E9B">
      <w:pPr>
        <w:pStyle w:val="BodyTextFirstIndent2"/>
        <w:ind w:leftChars="0" w:left="0" w:firstLineChars="0" w:firstLine="0"/>
        <w:jc w:val="left"/>
        <w:rPr>
          <w:rFonts w:ascii="Times New Roman" w:hAnsi="Times New Roman"/>
          <w:sz w:val="21"/>
        </w:rPr>
      </w:pPr>
      <w:r w:rsidRPr="00D46ED8">
        <w:rPr>
          <w:rFonts w:ascii="Times New Roman" w:hAnsi="Times New Roman"/>
          <w:noProof/>
          <w:sz w:val="21"/>
        </w:rPr>
        <w:pict>
          <v:shape id="图片 6" o:spid="_x0000_i1038" type="#_x0000_t75" style="width:451.5pt;height:261.75pt;visibility:visible">
            <v:imagedata r:id="rId27" o:title=""/>
          </v:shape>
        </w:pict>
      </w:r>
    </w:p>
    <w:p w:rsidR="003409D2" w:rsidRDefault="003409D2" w:rsidP="00310510">
      <w:pPr>
        <w:pStyle w:val="BodyTextFirstIndent2"/>
        <w:ind w:left="31680" w:firstLine="3168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 w:hint="eastAsia"/>
          <w:sz w:val="21"/>
        </w:rPr>
        <w:t>填写报考信息：</w:t>
      </w:r>
    </w:p>
    <w:p w:rsidR="003409D2" w:rsidRDefault="003409D2" w:rsidP="00310510">
      <w:pPr>
        <w:pStyle w:val="BodyTextFirstIndent2"/>
        <w:ind w:leftChars="0" w:left="0" w:firstLineChars="3" w:firstLine="31680"/>
        <w:jc w:val="left"/>
        <w:rPr>
          <w:rFonts w:ascii="Times New Roman" w:hAnsi="Times New Roman"/>
          <w:sz w:val="21"/>
        </w:rPr>
      </w:pPr>
      <w:r w:rsidRPr="00D46ED8">
        <w:rPr>
          <w:rFonts w:ascii="Times New Roman" w:hAnsi="Times New Roman"/>
          <w:noProof/>
          <w:sz w:val="21"/>
        </w:rPr>
        <w:pict>
          <v:shape id="图片 7" o:spid="_x0000_i1039" type="#_x0000_t75" style="width:446.25pt;height:236.25pt;visibility:visible">
            <v:imagedata r:id="rId28" o:title=""/>
          </v:shape>
        </w:pict>
      </w:r>
    </w:p>
    <w:p w:rsidR="003409D2" w:rsidRDefault="003409D2" w:rsidP="00310510">
      <w:pPr>
        <w:pStyle w:val="BodyTextFirstIndent2"/>
        <w:ind w:left="31680" w:firstLine="3168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 w:hint="eastAsia"/>
          <w:sz w:val="21"/>
        </w:rPr>
        <w:t>上传附件：</w:t>
      </w:r>
    </w:p>
    <w:p w:rsidR="003409D2" w:rsidRDefault="003409D2" w:rsidP="00310510">
      <w:pPr>
        <w:pStyle w:val="BodyTextFirstIndent2"/>
        <w:ind w:leftChars="0" w:left="0" w:firstLineChars="3" w:firstLine="31680"/>
        <w:jc w:val="left"/>
        <w:rPr>
          <w:rFonts w:ascii="Times New Roman" w:hAnsi="Times New Roman"/>
          <w:sz w:val="21"/>
        </w:rPr>
      </w:pPr>
      <w:r w:rsidRPr="00D46ED8">
        <w:rPr>
          <w:rFonts w:ascii="Times New Roman" w:hAnsi="Times New Roman"/>
          <w:noProof/>
          <w:sz w:val="21"/>
        </w:rPr>
        <w:pict>
          <v:shape id="图片 108" o:spid="_x0000_i1040" type="#_x0000_t75" style="width:447.75pt;height:257.25pt;visibility:visible">
            <v:imagedata r:id="rId29" o:title=""/>
          </v:shape>
        </w:pict>
      </w:r>
    </w:p>
    <w:p w:rsidR="003409D2" w:rsidRDefault="003409D2" w:rsidP="00310510">
      <w:pPr>
        <w:pStyle w:val="BodyTextFirstIndent2"/>
        <w:ind w:left="31680" w:firstLine="3168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 w:hint="eastAsia"/>
          <w:sz w:val="21"/>
        </w:rPr>
        <w:t>预览全部信息，确认没问题后进行提交：</w:t>
      </w:r>
    </w:p>
    <w:p w:rsidR="003409D2" w:rsidRDefault="003409D2" w:rsidP="00310510">
      <w:pPr>
        <w:pStyle w:val="BodyTextFirstIndent2"/>
        <w:ind w:leftChars="0" w:left="0" w:firstLineChars="3" w:firstLine="31680"/>
        <w:jc w:val="left"/>
        <w:rPr>
          <w:rFonts w:ascii="Times New Roman" w:hAnsi="Times New Roman"/>
          <w:sz w:val="21"/>
        </w:rPr>
      </w:pPr>
      <w:r w:rsidRPr="00D46ED8">
        <w:rPr>
          <w:rFonts w:ascii="Times New Roman" w:hAnsi="Times New Roman"/>
          <w:noProof/>
          <w:sz w:val="21"/>
        </w:rPr>
        <w:pict>
          <v:shape id="图片 109" o:spid="_x0000_i1041" type="#_x0000_t75" style="width:453pt;height:551.25pt;visibility:visible">
            <v:imagedata r:id="rId30" o:title=""/>
          </v:shape>
        </w:pict>
      </w:r>
    </w:p>
    <w:p w:rsidR="003409D2" w:rsidRDefault="003409D2" w:rsidP="00310510">
      <w:pPr>
        <w:pStyle w:val="BodyTextFirstIndent2"/>
        <w:ind w:left="31680" w:firstLine="3168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 w:hint="eastAsia"/>
          <w:sz w:val="21"/>
        </w:rPr>
        <w:t>申报成功后，可以在个人中心中查看报名信息：</w:t>
      </w:r>
    </w:p>
    <w:p w:rsidR="003409D2" w:rsidRDefault="003409D2" w:rsidP="00310510">
      <w:pPr>
        <w:pStyle w:val="BodyTextFirstIndent2"/>
        <w:ind w:leftChars="0" w:left="0" w:firstLineChars="3" w:firstLine="31680"/>
        <w:jc w:val="left"/>
        <w:rPr>
          <w:rFonts w:ascii="Times New Roman" w:hAnsi="Times New Roman"/>
          <w:sz w:val="21"/>
        </w:rPr>
      </w:pPr>
      <w:r w:rsidRPr="00D46ED8">
        <w:rPr>
          <w:rFonts w:ascii="Times New Roman" w:hAnsi="Times New Roman"/>
          <w:noProof/>
          <w:sz w:val="21"/>
        </w:rPr>
        <w:pict>
          <v:shape id="图片 2" o:spid="_x0000_i1042" type="#_x0000_t75" style="width:444.75pt;height:123.75pt;visibility:visible">
            <v:imagedata r:id="rId31" o:title=""/>
          </v:shape>
        </w:pict>
      </w:r>
    </w:p>
    <w:p w:rsidR="003409D2" w:rsidRPr="007D71FC" w:rsidRDefault="003409D2" w:rsidP="002E7E9B">
      <w:pPr>
        <w:pStyle w:val="BodyTextFirstIndent2"/>
        <w:ind w:leftChars="0" w:left="0" w:firstLineChars="0" w:firstLine="0"/>
        <w:jc w:val="left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Fonts w:ascii="Times New Roman" w:hAnsi="Times New Roman" w:hint="eastAsia"/>
          <w:sz w:val="21"/>
        </w:rPr>
        <w:t>机关事业单位可以访问</w:t>
      </w:r>
      <w:r>
        <w:rPr>
          <w:rStyle w:val="Hyperlink"/>
          <w:rFonts w:ascii="Times New Roman" w:hAnsi="Times New Roman" w:hint="eastAsia"/>
          <w:sz w:val="24"/>
          <w:szCs w:val="24"/>
        </w:rPr>
        <w:t>中心端</w:t>
      </w:r>
      <w:r w:rsidRPr="007D71FC">
        <w:rPr>
          <w:rStyle w:val="Hyperlink"/>
          <w:rFonts w:ascii="Times New Roman" w:hAnsi="Times New Roman" w:hint="eastAsia"/>
          <w:color w:val="auto"/>
          <w:sz w:val="24"/>
          <w:szCs w:val="24"/>
          <w:u w:val="none"/>
        </w:rPr>
        <w:t>注册单位账号然后录入单位人员申报：</w:t>
      </w:r>
    </w:p>
    <w:p w:rsidR="003409D2" w:rsidRPr="007D71FC" w:rsidRDefault="003409D2" w:rsidP="002E7E9B">
      <w:pPr>
        <w:pStyle w:val="BodyTextFirstIndent2"/>
        <w:ind w:leftChars="0" w:left="0" w:firstLineChars="0" w:firstLine="0"/>
        <w:jc w:val="left"/>
        <w:rPr>
          <w:rStyle w:val="Hyperlink"/>
          <w:rFonts w:ascii="Times New Roman" w:hAnsi="Times New Roman"/>
          <w:sz w:val="24"/>
          <w:szCs w:val="24"/>
          <w:u w:val="none"/>
        </w:rPr>
      </w:pPr>
      <w:r w:rsidRPr="007D71FC">
        <w:rPr>
          <w:rStyle w:val="Hyperlink"/>
          <w:rFonts w:ascii="Times New Roman" w:hAnsi="Times New Roman" w:hint="eastAsia"/>
          <w:color w:val="auto"/>
          <w:sz w:val="24"/>
          <w:szCs w:val="24"/>
          <w:u w:val="none"/>
        </w:rPr>
        <w:t>第一步选择报考计划，路径为：</w:t>
      </w:r>
      <w:r>
        <w:rPr>
          <w:rStyle w:val="Hyperlink"/>
          <w:rFonts w:ascii="Times New Roman" w:hAnsi="Times New Roman" w:hint="eastAsia"/>
          <w:color w:val="auto"/>
          <w:sz w:val="24"/>
          <w:szCs w:val="24"/>
          <w:u w:val="none"/>
        </w:rPr>
        <w:t>鉴定计划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—&gt;</w:t>
      </w:r>
      <w:r>
        <w:rPr>
          <w:rStyle w:val="Hyperlink"/>
          <w:rFonts w:ascii="Times New Roman" w:hAnsi="Times New Roman" w:hint="eastAsia"/>
          <w:color w:val="auto"/>
          <w:sz w:val="24"/>
          <w:szCs w:val="24"/>
          <w:u w:val="none"/>
        </w:rPr>
        <w:t>鉴定</w:t>
      </w:r>
      <w:r w:rsidRPr="007D71FC">
        <w:rPr>
          <w:rStyle w:val="Hyperlink"/>
          <w:rFonts w:ascii="Times New Roman" w:hAnsi="Times New Roman" w:hint="eastAsia"/>
          <w:color w:val="auto"/>
          <w:sz w:val="24"/>
          <w:szCs w:val="24"/>
          <w:u w:val="none"/>
        </w:rPr>
        <w:t>报名：</w:t>
      </w:r>
    </w:p>
    <w:p w:rsidR="003409D2" w:rsidRPr="005B3050" w:rsidRDefault="003409D2" w:rsidP="002E7E9B">
      <w:pPr>
        <w:pStyle w:val="BodyTextFirstIndent2"/>
        <w:ind w:leftChars="0" w:left="0" w:firstLineChars="0" w:firstLine="0"/>
        <w:jc w:val="left"/>
        <w:rPr>
          <w:rFonts w:ascii="Times New Roman" w:hAnsi="Times New Roman"/>
          <w:sz w:val="21"/>
        </w:rPr>
      </w:pPr>
      <w:r w:rsidRPr="00D46ED8">
        <w:rPr>
          <w:rFonts w:ascii="Times New Roman" w:hAnsi="Times New Roman"/>
          <w:noProof/>
          <w:sz w:val="21"/>
        </w:rPr>
        <w:pict>
          <v:shape id="图片 33" o:spid="_x0000_i1043" type="#_x0000_t75" style="width:453pt;height:192.75pt;visibility:visible">
            <v:imagedata r:id="rId32" o:title=""/>
          </v:shape>
        </w:pict>
      </w:r>
    </w:p>
    <w:p w:rsidR="003409D2" w:rsidRDefault="003409D2" w:rsidP="002E7E9B">
      <w:pPr>
        <w:pStyle w:val="BodyTextFirstIndent2"/>
        <w:ind w:leftChars="0" w:left="0" w:firstLineChars="0" w:firstLine="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 w:hint="eastAsia"/>
          <w:sz w:val="21"/>
        </w:rPr>
        <w:t>然后点击下一步，选择计划：</w:t>
      </w:r>
    </w:p>
    <w:p w:rsidR="003409D2" w:rsidRDefault="003409D2" w:rsidP="002E7E9B">
      <w:pPr>
        <w:pStyle w:val="BodyTextFirstIndent2"/>
        <w:ind w:leftChars="0" w:left="0" w:firstLineChars="0" w:firstLine="0"/>
        <w:jc w:val="left"/>
        <w:rPr>
          <w:rFonts w:ascii="Times New Roman" w:hAnsi="Times New Roman"/>
          <w:sz w:val="21"/>
        </w:rPr>
      </w:pPr>
      <w:r w:rsidRPr="00D46ED8">
        <w:rPr>
          <w:rFonts w:ascii="Times New Roman" w:hAnsi="Times New Roman"/>
          <w:noProof/>
          <w:sz w:val="21"/>
        </w:rPr>
        <w:pict>
          <v:shape id="图片 35" o:spid="_x0000_i1044" type="#_x0000_t75" style="width:450.75pt;height:264.75pt;visibility:visible">
            <v:imagedata r:id="rId33" o:title=""/>
          </v:shape>
        </w:pict>
      </w:r>
    </w:p>
    <w:p w:rsidR="003409D2" w:rsidRDefault="003409D2" w:rsidP="002E7E9B">
      <w:pPr>
        <w:pStyle w:val="BodyTextFirstIndent2"/>
        <w:ind w:leftChars="0" w:left="0" w:firstLineChars="0" w:firstLine="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 w:hint="eastAsia"/>
          <w:sz w:val="21"/>
        </w:rPr>
        <w:t>下一步，录入报名信息：</w:t>
      </w:r>
    </w:p>
    <w:p w:rsidR="003409D2" w:rsidRDefault="003409D2" w:rsidP="002E7E9B">
      <w:pPr>
        <w:pStyle w:val="BodyTextFirstIndent2"/>
        <w:ind w:leftChars="0" w:left="0" w:firstLineChars="0" w:firstLine="0"/>
        <w:jc w:val="left"/>
        <w:rPr>
          <w:rFonts w:ascii="Times New Roman" w:hAnsi="Times New Roman"/>
          <w:sz w:val="21"/>
        </w:rPr>
      </w:pPr>
      <w:r w:rsidRPr="00D46ED8">
        <w:rPr>
          <w:rFonts w:ascii="Times New Roman" w:hAnsi="Times New Roman"/>
          <w:noProof/>
          <w:sz w:val="21"/>
        </w:rPr>
        <w:pict>
          <v:shape id="图片 36" o:spid="_x0000_i1045" type="#_x0000_t75" style="width:453.75pt;height:293.25pt;visibility:visible">
            <v:imagedata r:id="rId34" o:title=""/>
          </v:shape>
        </w:pict>
      </w:r>
    </w:p>
    <w:p w:rsidR="003409D2" w:rsidRDefault="003409D2" w:rsidP="002E7E9B">
      <w:pPr>
        <w:pStyle w:val="BodyTextFirstIndent2"/>
        <w:ind w:leftChars="0" w:left="0" w:firstLineChars="0" w:firstLine="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 w:hint="eastAsia"/>
          <w:sz w:val="21"/>
        </w:rPr>
        <w:t>录入报考信息，并选择报考的地区</w:t>
      </w:r>
      <w:r>
        <w:rPr>
          <w:rFonts w:ascii="Times New Roman" w:hAnsi="Times New Roman"/>
          <w:sz w:val="21"/>
        </w:rPr>
        <w:t xml:space="preserve">  </w:t>
      </w:r>
      <w:r>
        <w:rPr>
          <w:rFonts w:ascii="Times New Roman" w:hAnsi="Times New Roman" w:hint="eastAsia"/>
          <w:sz w:val="21"/>
        </w:rPr>
        <w:t>：</w:t>
      </w:r>
    </w:p>
    <w:p w:rsidR="003409D2" w:rsidRDefault="003409D2" w:rsidP="002E7E9B">
      <w:pPr>
        <w:pStyle w:val="BodyTextFirstIndent2"/>
        <w:ind w:leftChars="0" w:left="0" w:firstLineChars="0" w:firstLine="0"/>
        <w:jc w:val="left"/>
        <w:rPr>
          <w:rFonts w:ascii="Times New Roman" w:hAnsi="Times New Roman"/>
          <w:sz w:val="21"/>
        </w:rPr>
      </w:pPr>
      <w:r w:rsidRPr="00D46ED8">
        <w:rPr>
          <w:rFonts w:ascii="Times New Roman" w:hAnsi="Times New Roman"/>
          <w:noProof/>
          <w:sz w:val="21"/>
        </w:rPr>
        <w:pict>
          <v:shape id="图片 37" o:spid="_x0000_i1046" type="#_x0000_t75" style="width:452.25pt;height:259.5pt;visibility:visible">
            <v:imagedata r:id="rId35" o:title=""/>
          </v:shape>
        </w:pict>
      </w:r>
    </w:p>
    <w:p w:rsidR="003409D2" w:rsidRDefault="003409D2" w:rsidP="002E7E9B">
      <w:pPr>
        <w:pStyle w:val="BodyTextFirstIndent2"/>
        <w:ind w:leftChars="0" w:left="0" w:firstLineChars="0" w:firstLine="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 w:hint="eastAsia"/>
          <w:sz w:val="21"/>
        </w:rPr>
        <w:t>上传证明材料等：</w:t>
      </w:r>
    </w:p>
    <w:p w:rsidR="003409D2" w:rsidRDefault="003409D2" w:rsidP="002E7E9B">
      <w:pPr>
        <w:pStyle w:val="BodyTextFirstIndent2"/>
        <w:ind w:leftChars="0" w:left="0" w:firstLineChars="0" w:firstLine="0"/>
        <w:jc w:val="left"/>
        <w:rPr>
          <w:rFonts w:ascii="Times New Roman" w:hAnsi="Times New Roman"/>
          <w:sz w:val="21"/>
        </w:rPr>
      </w:pPr>
      <w:r w:rsidRPr="00D46ED8">
        <w:rPr>
          <w:rFonts w:ascii="Times New Roman" w:hAnsi="Times New Roman"/>
          <w:noProof/>
          <w:sz w:val="21"/>
        </w:rPr>
        <w:pict>
          <v:shape id="图片 8" o:spid="_x0000_i1047" type="#_x0000_t75" style="width:447pt;height:270pt;visibility:visible">
            <v:imagedata r:id="rId36" o:title=""/>
          </v:shape>
        </w:pict>
      </w:r>
    </w:p>
    <w:p w:rsidR="003409D2" w:rsidRPr="005D6478" w:rsidRDefault="003409D2" w:rsidP="002E7E9B">
      <w:pPr>
        <w:pStyle w:val="BodyTextFirstIndent2"/>
        <w:ind w:leftChars="0" w:left="0" w:firstLineChars="0" w:firstLine="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 w:hint="eastAsia"/>
          <w:sz w:val="21"/>
        </w:rPr>
        <w:t>上传完成后进行申报，也可以返回等所有人员新增完成后一起申报。</w:t>
      </w:r>
    </w:p>
    <w:sectPr w:rsidR="003409D2" w:rsidRPr="005D6478" w:rsidSect="00830A3F">
      <w:footerReference w:type="even" r:id="rId37"/>
      <w:footerReference w:type="default" r:id="rId38"/>
      <w:pgSz w:w="11906" w:h="16838"/>
      <w:pgMar w:top="1418" w:right="1418" w:bottom="1418" w:left="1418" w:header="680" w:footer="992" w:gutter="0"/>
      <w:pgNumType w:start="1"/>
      <w:cols w:space="720"/>
      <w:docGrid w:type="lines" w:linePitch="33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9D2" w:rsidRDefault="003409D2" w:rsidP="00D43DEF">
      <w:pPr>
        <w:spacing w:line="240" w:lineRule="auto"/>
        <w:ind w:firstLine="31680"/>
      </w:pPr>
      <w:r>
        <w:separator/>
      </w:r>
    </w:p>
  </w:endnote>
  <w:endnote w:type="continuationSeparator" w:id="0">
    <w:p w:rsidR="003409D2" w:rsidRDefault="003409D2" w:rsidP="00D43DEF">
      <w:pPr>
        <w:spacing w:line="240" w:lineRule="auto"/>
        <w:ind w:firstLine="316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D2" w:rsidRDefault="003409D2" w:rsidP="00D43DEF">
    <w:pPr>
      <w:pStyle w:val="Footer"/>
      <w:ind w:firstLine="3168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D2" w:rsidRPr="00CA2639" w:rsidRDefault="003409D2" w:rsidP="00D43DEF">
    <w:pPr>
      <w:pStyle w:val="Footer"/>
      <w:ind w:firstLine="3168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D2" w:rsidRDefault="003409D2" w:rsidP="00D43DEF">
    <w:pPr>
      <w:pStyle w:val="Footer"/>
      <w:ind w:firstLine="3168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D2" w:rsidRDefault="003409D2" w:rsidP="00D43DEF">
    <w:pPr>
      <w:pStyle w:val="Footer"/>
      <w:ind w:right="360" w:firstLine="3168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left:0;text-align:left;margin-left:-86.8pt;margin-top:0;width:2.2pt;height:10.35pt;z-index:251660288;visibility:visible;mso-wrap-style:non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" filled="f" stroked="f">
          <v:textbox style="mso-fit-shape-to-text:t" inset="0,0,0,0">
            <w:txbxContent>
              <w:p w:rsidR="003409D2" w:rsidRDefault="003409D2" w:rsidP="00310510">
                <w:pPr>
                  <w:pStyle w:val="Footer"/>
                  <w:ind w:firstLine="31680"/>
                  <w:rPr>
                    <w:rStyle w:val="PageNumber"/>
                  </w:rPr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PAGE 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</w:rPr>
                  <w:t xml:space="preserve"> 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D2" w:rsidRPr="00830A3F" w:rsidRDefault="003409D2" w:rsidP="00D43DEF">
    <w:pPr>
      <w:pStyle w:val="Footer"/>
      <w:ind w:firstLine="31680"/>
      <w:jc w:val="center"/>
    </w:pPr>
    <w:fldSimple w:instr="PAGE   \* MERGEFORMAT">
      <w:r w:rsidRPr="003F0B85">
        <w:rPr>
          <w:noProof/>
          <w:lang w:val="zh-CN"/>
        </w:rPr>
        <w:t>11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9D2" w:rsidRDefault="003409D2" w:rsidP="00D43DEF">
      <w:pPr>
        <w:spacing w:line="240" w:lineRule="auto"/>
        <w:ind w:firstLine="31680"/>
      </w:pPr>
      <w:r>
        <w:separator/>
      </w:r>
    </w:p>
  </w:footnote>
  <w:footnote w:type="continuationSeparator" w:id="0">
    <w:p w:rsidR="003409D2" w:rsidRDefault="003409D2" w:rsidP="00D43DEF">
      <w:pPr>
        <w:spacing w:line="240" w:lineRule="auto"/>
        <w:ind w:firstLine="316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D2" w:rsidRDefault="003409D2" w:rsidP="00D43DEF">
    <w:pPr>
      <w:pStyle w:val="Header"/>
      <w:ind w:firstLine="3168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D2" w:rsidRPr="00CA2639" w:rsidRDefault="003409D2" w:rsidP="00D43DEF">
    <w:pPr>
      <w:pStyle w:val="Header"/>
      <w:tabs>
        <w:tab w:val="clear" w:pos="4153"/>
      </w:tabs>
      <w:ind w:firstLine="3168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D2" w:rsidRPr="00CA2639" w:rsidRDefault="003409D2" w:rsidP="00D43DEF">
    <w:pPr>
      <w:pStyle w:val="Header"/>
      <w:ind w:firstLine="31680"/>
      <w:jc w:val="left"/>
    </w:pPr>
    <w:r w:rsidRPr="00D46ED8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23" o:spid="_x0000_i1026" type="#_x0000_t75" alt="5081272950348230917" style="width:80.25pt;height:13.5pt;visibility:visible">
          <v:imagedata r:id="rId1" o:title=""/>
        </v:shape>
      </w:pict>
    </w:r>
    <w:r>
      <w:t xml:space="preserve">                                  </w:t>
    </w:r>
    <w:r>
      <w:rPr>
        <w:rFonts w:hint="eastAsia"/>
      </w:rPr>
      <w:t>四川省技能人才管理信息系统操作手册</w:t>
    </w:r>
    <w:r>
      <w:t>—</w:t>
    </w:r>
    <w:r>
      <w:rPr>
        <w:rFonts w:hint="eastAsia"/>
      </w:rPr>
      <w:t>日常鉴定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54724"/>
    <w:multiLevelType w:val="hybridMultilevel"/>
    <w:tmpl w:val="3DEE5D68"/>
    <w:lvl w:ilvl="0" w:tplc="04090001">
      <w:start w:val="1"/>
      <w:numFmt w:val="bullet"/>
      <w:lvlText w:val=""/>
      <w:lvlJc w:val="left"/>
      <w:pPr>
        <w:ind w:left="56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8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">
    <w:nsid w:val="0DDD796D"/>
    <w:multiLevelType w:val="hybridMultilevel"/>
    <w:tmpl w:val="2C60C68E"/>
    <w:lvl w:ilvl="0" w:tplc="0409000B">
      <w:start w:val="1"/>
      <w:numFmt w:val="bullet"/>
      <w:lvlText w:val=""/>
      <w:lvlJc w:val="left"/>
      <w:pPr>
        <w:ind w:left="14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20"/>
      </w:pPr>
      <w:rPr>
        <w:rFonts w:ascii="Wingdings" w:hAnsi="Wingdings" w:hint="default"/>
      </w:rPr>
    </w:lvl>
  </w:abstractNum>
  <w:abstractNum w:abstractNumId="2">
    <w:nsid w:val="52BD6464"/>
    <w:multiLevelType w:val="hybridMultilevel"/>
    <w:tmpl w:val="BF3CEC00"/>
    <w:lvl w:ilvl="0" w:tplc="92728332">
      <w:start w:val="1"/>
      <w:numFmt w:val="decimal"/>
      <w:lvlText w:val="%1、"/>
      <w:lvlJc w:val="left"/>
      <w:pPr>
        <w:ind w:left="36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1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1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1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1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1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1" w:hanging="420"/>
      </w:pPr>
      <w:rPr>
        <w:rFonts w:cs="Times New Roman"/>
      </w:rPr>
    </w:lvl>
  </w:abstractNum>
  <w:abstractNum w:abstractNumId="3">
    <w:nsid w:val="539A772A"/>
    <w:multiLevelType w:val="multilevel"/>
    <w:tmpl w:val="F836F9AE"/>
    <w:lvl w:ilvl="0">
      <w:start w:val="1"/>
      <w:numFmt w:val="decimal"/>
      <w:pStyle w:val="Heading1"/>
      <w:lvlText w:val="§%1"/>
      <w:lvlJc w:val="left"/>
      <w:pPr>
        <w:tabs>
          <w:tab w:val="num" w:pos="720"/>
        </w:tabs>
        <w:ind w:left="425" w:hanging="425"/>
      </w:pPr>
      <w:rPr>
        <w:rFonts w:ascii="宋体" w:eastAsia="宋体" w:hAnsi="宋体" w:cs="Times New Roman" w:hint="eastAsia"/>
        <w:b/>
        <w:i w:val="0"/>
        <w:caps w:val="0"/>
        <w:smallCaps w:val="0"/>
        <w:strike w:val="0"/>
        <w:dstrike w:val="0"/>
        <w:vanish w:val="0"/>
        <w:color w:val="000000"/>
        <w:sz w:val="30"/>
        <w:vertAlign w:val="baseline"/>
      </w:rPr>
    </w:lvl>
    <w:lvl w:ilvl="1">
      <w:start w:val="1"/>
      <w:numFmt w:val="decimal"/>
      <w:pStyle w:val="Heading2"/>
      <w:lvlText w:val="§%1.%2"/>
      <w:lvlJc w:val="left"/>
      <w:pPr>
        <w:tabs>
          <w:tab w:val="num" w:pos="720"/>
        </w:tabs>
        <w:ind w:left="425" w:hanging="42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</w:rPr>
    </w:lvl>
    <w:lvl w:ilvl="2">
      <w:start w:val="1"/>
      <w:numFmt w:val="decimal"/>
      <w:pStyle w:val="Heading3"/>
      <w:lvlText w:val="§%1.%2.%3"/>
      <w:lvlJc w:val="left"/>
      <w:pPr>
        <w:tabs>
          <w:tab w:val="num" w:pos="720"/>
        </w:tabs>
        <w:ind w:left="425" w:hanging="42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</w:rPr>
    </w:lvl>
    <w:lvl w:ilvl="3">
      <w:start w:val="1"/>
      <w:numFmt w:val="decimal"/>
      <w:pStyle w:val="Heading4"/>
      <w:lvlText w:val="§%1.%2.%3.%4"/>
      <w:lvlJc w:val="left"/>
      <w:pPr>
        <w:tabs>
          <w:tab w:val="num" w:pos="5399"/>
        </w:tabs>
        <w:ind w:left="5104" w:hanging="425"/>
      </w:pPr>
      <w:rPr>
        <w:rFonts w:cs="Times New Roman" w:hint="eastAsia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425" w:hanging="425"/>
      </w:pPr>
      <w:rPr>
        <w:rFonts w:cs="Times New Roman" w:hint="eastAsia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425" w:hanging="425"/>
      </w:pPr>
      <w:rPr>
        <w:rFonts w:cs="Times New Roman" w:hint="eastAsia"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425" w:hanging="425"/>
      </w:pPr>
      <w:rPr>
        <w:rFonts w:cs="Times New Roman"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425" w:hanging="425"/>
      </w:pPr>
      <w:rPr>
        <w:rFonts w:cs="Times New Roman"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720"/>
        </w:tabs>
        <w:ind w:left="425" w:hanging="425"/>
      </w:pPr>
      <w:rPr>
        <w:rFonts w:cs="Times New Roman" w:hint="eastAsia"/>
      </w:rPr>
    </w:lvl>
  </w:abstractNum>
  <w:abstractNum w:abstractNumId="4">
    <w:nsid w:val="634D49B1"/>
    <w:multiLevelType w:val="hybridMultilevel"/>
    <w:tmpl w:val="7C4E1D64"/>
    <w:lvl w:ilvl="0" w:tplc="0409000F">
      <w:start w:val="1"/>
      <w:numFmt w:val="decimal"/>
      <w:lvlText w:val="%1."/>
      <w:lvlJc w:val="left"/>
      <w:pPr>
        <w:ind w:left="90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abstractNum w:abstractNumId="5">
    <w:nsid w:val="714E0564"/>
    <w:multiLevelType w:val="hybridMultilevel"/>
    <w:tmpl w:val="A52C11B2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stylePaneFormatFilter w:val="3F01"/>
  <w:defaultTabStop w:val="0"/>
  <w:drawingGridHorizontalSpacing w:val="120"/>
  <w:drawingGridVerticalSpacing w:val="166"/>
  <w:displayHorizontalDrawingGridEvery w:val="2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09C4"/>
    <w:rsid w:val="000000D3"/>
    <w:rsid w:val="00000826"/>
    <w:rsid w:val="00002901"/>
    <w:rsid w:val="000046FC"/>
    <w:rsid w:val="000077EB"/>
    <w:rsid w:val="00011F1D"/>
    <w:rsid w:val="00016AFC"/>
    <w:rsid w:val="0001717E"/>
    <w:rsid w:val="000219B7"/>
    <w:rsid w:val="0002263D"/>
    <w:rsid w:val="00024560"/>
    <w:rsid w:val="00026D45"/>
    <w:rsid w:val="00032352"/>
    <w:rsid w:val="000417F7"/>
    <w:rsid w:val="00041C8C"/>
    <w:rsid w:val="00042ACF"/>
    <w:rsid w:val="00045379"/>
    <w:rsid w:val="000455DA"/>
    <w:rsid w:val="00047EF4"/>
    <w:rsid w:val="00050FAC"/>
    <w:rsid w:val="00052E37"/>
    <w:rsid w:val="00054041"/>
    <w:rsid w:val="00057AFB"/>
    <w:rsid w:val="000607AF"/>
    <w:rsid w:val="00060D92"/>
    <w:rsid w:val="000615D2"/>
    <w:rsid w:val="000622C6"/>
    <w:rsid w:val="00064160"/>
    <w:rsid w:val="00072569"/>
    <w:rsid w:val="0007415A"/>
    <w:rsid w:val="00075474"/>
    <w:rsid w:val="00076326"/>
    <w:rsid w:val="00076F0B"/>
    <w:rsid w:val="000774A7"/>
    <w:rsid w:val="00081E6F"/>
    <w:rsid w:val="000826C9"/>
    <w:rsid w:val="00083722"/>
    <w:rsid w:val="00083C04"/>
    <w:rsid w:val="000841FE"/>
    <w:rsid w:val="00086D33"/>
    <w:rsid w:val="00087167"/>
    <w:rsid w:val="00090475"/>
    <w:rsid w:val="00090E3A"/>
    <w:rsid w:val="000932E5"/>
    <w:rsid w:val="00094F01"/>
    <w:rsid w:val="00095931"/>
    <w:rsid w:val="0009596A"/>
    <w:rsid w:val="000974CE"/>
    <w:rsid w:val="000A467B"/>
    <w:rsid w:val="000B0AB3"/>
    <w:rsid w:val="000B36A7"/>
    <w:rsid w:val="000B454D"/>
    <w:rsid w:val="000B478A"/>
    <w:rsid w:val="000B5243"/>
    <w:rsid w:val="000B5712"/>
    <w:rsid w:val="000B59C3"/>
    <w:rsid w:val="000B6543"/>
    <w:rsid w:val="000B7183"/>
    <w:rsid w:val="000D08C5"/>
    <w:rsid w:val="000D0F15"/>
    <w:rsid w:val="000D3C0E"/>
    <w:rsid w:val="000D4106"/>
    <w:rsid w:val="000D4FC0"/>
    <w:rsid w:val="000E3130"/>
    <w:rsid w:val="000E3B9B"/>
    <w:rsid w:val="000E3EBA"/>
    <w:rsid w:val="000E3F65"/>
    <w:rsid w:val="000E584F"/>
    <w:rsid w:val="000E6E77"/>
    <w:rsid w:val="000F201D"/>
    <w:rsid w:val="000F2A11"/>
    <w:rsid w:val="000F2CA4"/>
    <w:rsid w:val="000F5CD0"/>
    <w:rsid w:val="000F645A"/>
    <w:rsid w:val="000F79DE"/>
    <w:rsid w:val="000F7E45"/>
    <w:rsid w:val="0010089C"/>
    <w:rsid w:val="00103DDF"/>
    <w:rsid w:val="00104207"/>
    <w:rsid w:val="001046B8"/>
    <w:rsid w:val="00104B87"/>
    <w:rsid w:val="00106522"/>
    <w:rsid w:val="001068B1"/>
    <w:rsid w:val="001102CC"/>
    <w:rsid w:val="0011286E"/>
    <w:rsid w:val="00113C59"/>
    <w:rsid w:val="001155FD"/>
    <w:rsid w:val="0011729F"/>
    <w:rsid w:val="001203CD"/>
    <w:rsid w:val="00120BFC"/>
    <w:rsid w:val="001224EF"/>
    <w:rsid w:val="001237C6"/>
    <w:rsid w:val="00124699"/>
    <w:rsid w:val="00125EA8"/>
    <w:rsid w:val="00130AD9"/>
    <w:rsid w:val="00131A49"/>
    <w:rsid w:val="001320A6"/>
    <w:rsid w:val="001340A1"/>
    <w:rsid w:val="00134226"/>
    <w:rsid w:val="00141F61"/>
    <w:rsid w:val="001424A0"/>
    <w:rsid w:val="00143807"/>
    <w:rsid w:val="00143C3E"/>
    <w:rsid w:val="00144800"/>
    <w:rsid w:val="00147F2F"/>
    <w:rsid w:val="00153257"/>
    <w:rsid w:val="00157445"/>
    <w:rsid w:val="00163529"/>
    <w:rsid w:val="00163908"/>
    <w:rsid w:val="001660CB"/>
    <w:rsid w:val="00166E58"/>
    <w:rsid w:val="001677AF"/>
    <w:rsid w:val="00167E7D"/>
    <w:rsid w:val="001719DE"/>
    <w:rsid w:val="00171D2D"/>
    <w:rsid w:val="001768DC"/>
    <w:rsid w:val="00181557"/>
    <w:rsid w:val="001817C2"/>
    <w:rsid w:val="00184E1D"/>
    <w:rsid w:val="00185093"/>
    <w:rsid w:val="00185CEA"/>
    <w:rsid w:val="001862DF"/>
    <w:rsid w:val="0018742B"/>
    <w:rsid w:val="0018753A"/>
    <w:rsid w:val="00190B38"/>
    <w:rsid w:val="001940AE"/>
    <w:rsid w:val="00196EC4"/>
    <w:rsid w:val="001974E9"/>
    <w:rsid w:val="001A0A28"/>
    <w:rsid w:val="001A1221"/>
    <w:rsid w:val="001A1D48"/>
    <w:rsid w:val="001A1FF1"/>
    <w:rsid w:val="001A3268"/>
    <w:rsid w:val="001A43CA"/>
    <w:rsid w:val="001A4824"/>
    <w:rsid w:val="001A6202"/>
    <w:rsid w:val="001B2019"/>
    <w:rsid w:val="001B2C5E"/>
    <w:rsid w:val="001B2F0E"/>
    <w:rsid w:val="001B3C3D"/>
    <w:rsid w:val="001B63FC"/>
    <w:rsid w:val="001B720D"/>
    <w:rsid w:val="001C176B"/>
    <w:rsid w:val="001C24E9"/>
    <w:rsid w:val="001C2C8D"/>
    <w:rsid w:val="001C4359"/>
    <w:rsid w:val="001C66A7"/>
    <w:rsid w:val="001C699F"/>
    <w:rsid w:val="001D1AAC"/>
    <w:rsid w:val="001D1ACA"/>
    <w:rsid w:val="001D1F87"/>
    <w:rsid w:val="001D737F"/>
    <w:rsid w:val="001E081F"/>
    <w:rsid w:val="001E1600"/>
    <w:rsid w:val="001E1F04"/>
    <w:rsid w:val="001E2737"/>
    <w:rsid w:val="001E2C48"/>
    <w:rsid w:val="001E35D7"/>
    <w:rsid w:val="001E58B1"/>
    <w:rsid w:val="001E5BF9"/>
    <w:rsid w:val="001F1065"/>
    <w:rsid w:val="001F1114"/>
    <w:rsid w:val="001F5434"/>
    <w:rsid w:val="001F5FCF"/>
    <w:rsid w:val="001F6DD2"/>
    <w:rsid w:val="001F7355"/>
    <w:rsid w:val="0020010B"/>
    <w:rsid w:val="00201C23"/>
    <w:rsid w:val="00202E1D"/>
    <w:rsid w:val="00203504"/>
    <w:rsid w:val="00205D2B"/>
    <w:rsid w:val="002071E7"/>
    <w:rsid w:val="00207464"/>
    <w:rsid w:val="00207648"/>
    <w:rsid w:val="00210D47"/>
    <w:rsid w:val="00211375"/>
    <w:rsid w:val="00214088"/>
    <w:rsid w:val="00214DC1"/>
    <w:rsid w:val="002160DE"/>
    <w:rsid w:val="00217C46"/>
    <w:rsid w:val="00217D5A"/>
    <w:rsid w:val="00222117"/>
    <w:rsid w:val="002237A8"/>
    <w:rsid w:val="00223D6F"/>
    <w:rsid w:val="00224332"/>
    <w:rsid w:val="00224411"/>
    <w:rsid w:val="00224EE4"/>
    <w:rsid w:val="00227693"/>
    <w:rsid w:val="00227A34"/>
    <w:rsid w:val="00227E87"/>
    <w:rsid w:val="002309A9"/>
    <w:rsid w:val="002309C4"/>
    <w:rsid w:val="00230BA0"/>
    <w:rsid w:val="00231AC0"/>
    <w:rsid w:val="00231C78"/>
    <w:rsid w:val="00231EA2"/>
    <w:rsid w:val="00232DA2"/>
    <w:rsid w:val="002334DA"/>
    <w:rsid w:val="0023353C"/>
    <w:rsid w:val="002345AE"/>
    <w:rsid w:val="00235419"/>
    <w:rsid w:val="0023564D"/>
    <w:rsid w:val="00235F05"/>
    <w:rsid w:val="00235F8F"/>
    <w:rsid w:val="0023689A"/>
    <w:rsid w:val="00237A5F"/>
    <w:rsid w:val="00241EFB"/>
    <w:rsid w:val="0024253E"/>
    <w:rsid w:val="0024533E"/>
    <w:rsid w:val="002505B3"/>
    <w:rsid w:val="00250BE9"/>
    <w:rsid w:val="0025386C"/>
    <w:rsid w:val="002549A5"/>
    <w:rsid w:val="00255F7E"/>
    <w:rsid w:val="00256A98"/>
    <w:rsid w:val="002606E1"/>
    <w:rsid w:val="002608AF"/>
    <w:rsid w:val="00260E16"/>
    <w:rsid w:val="00262543"/>
    <w:rsid w:val="0026440C"/>
    <w:rsid w:val="0026494F"/>
    <w:rsid w:val="00264EBF"/>
    <w:rsid w:val="00265103"/>
    <w:rsid w:val="00266143"/>
    <w:rsid w:val="002672B9"/>
    <w:rsid w:val="00270CEF"/>
    <w:rsid w:val="00272D0B"/>
    <w:rsid w:val="0027595E"/>
    <w:rsid w:val="00280ABB"/>
    <w:rsid w:val="00284AF3"/>
    <w:rsid w:val="002857E3"/>
    <w:rsid w:val="00286B13"/>
    <w:rsid w:val="002915FB"/>
    <w:rsid w:val="00293CD0"/>
    <w:rsid w:val="0029644E"/>
    <w:rsid w:val="00296C9B"/>
    <w:rsid w:val="002B1E50"/>
    <w:rsid w:val="002B1FCD"/>
    <w:rsid w:val="002B20EC"/>
    <w:rsid w:val="002B501B"/>
    <w:rsid w:val="002C070F"/>
    <w:rsid w:val="002C2159"/>
    <w:rsid w:val="002C52CE"/>
    <w:rsid w:val="002C7C6B"/>
    <w:rsid w:val="002D087A"/>
    <w:rsid w:val="002D0939"/>
    <w:rsid w:val="002D22C9"/>
    <w:rsid w:val="002D40F2"/>
    <w:rsid w:val="002D58BF"/>
    <w:rsid w:val="002D6033"/>
    <w:rsid w:val="002D7A03"/>
    <w:rsid w:val="002E0958"/>
    <w:rsid w:val="002E5668"/>
    <w:rsid w:val="002E7E9B"/>
    <w:rsid w:val="002F25EC"/>
    <w:rsid w:val="002F6FE1"/>
    <w:rsid w:val="003012F2"/>
    <w:rsid w:val="0030328F"/>
    <w:rsid w:val="0030422B"/>
    <w:rsid w:val="00307FBA"/>
    <w:rsid w:val="00310510"/>
    <w:rsid w:val="00311066"/>
    <w:rsid w:val="003115B5"/>
    <w:rsid w:val="003120A5"/>
    <w:rsid w:val="00312951"/>
    <w:rsid w:val="00317B80"/>
    <w:rsid w:val="00317F84"/>
    <w:rsid w:val="003222EE"/>
    <w:rsid w:val="00323BEC"/>
    <w:rsid w:val="00323E3F"/>
    <w:rsid w:val="00325997"/>
    <w:rsid w:val="00325B70"/>
    <w:rsid w:val="00331522"/>
    <w:rsid w:val="003318A3"/>
    <w:rsid w:val="003360FD"/>
    <w:rsid w:val="00336817"/>
    <w:rsid w:val="00336999"/>
    <w:rsid w:val="003409D2"/>
    <w:rsid w:val="00340B3D"/>
    <w:rsid w:val="00341562"/>
    <w:rsid w:val="00342427"/>
    <w:rsid w:val="00342A98"/>
    <w:rsid w:val="003443F9"/>
    <w:rsid w:val="003457C0"/>
    <w:rsid w:val="00345CFD"/>
    <w:rsid w:val="0034667F"/>
    <w:rsid w:val="0034688A"/>
    <w:rsid w:val="00347344"/>
    <w:rsid w:val="0034762F"/>
    <w:rsid w:val="00351638"/>
    <w:rsid w:val="0035471F"/>
    <w:rsid w:val="00354F6A"/>
    <w:rsid w:val="003553E1"/>
    <w:rsid w:val="003561D8"/>
    <w:rsid w:val="003579A3"/>
    <w:rsid w:val="00362A70"/>
    <w:rsid w:val="00362AE2"/>
    <w:rsid w:val="003639A1"/>
    <w:rsid w:val="00363A62"/>
    <w:rsid w:val="00365ED1"/>
    <w:rsid w:val="0036629C"/>
    <w:rsid w:val="00367E7D"/>
    <w:rsid w:val="00371A03"/>
    <w:rsid w:val="00375F90"/>
    <w:rsid w:val="0038049B"/>
    <w:rsid w:val="0038123F"/>
    <w:rsid w:val="00384228"/>
    <w:rsid w:val="00384A2A"/>
    <w:rsid w:val="0038580F"/>
    <w:rsid w:val="00385FEB"/>
    <w:rsid w:val="0038661A"/>
    <w:rsid w:val="00386661"/>
    <w:rsid w:val="00390380"/>
    <w:rsid w:val="00390B5D"/>
    <w:rsid w:val="00393240"/>
    <w:rsid w:val="00393CE0"/>
    <w:rsid w:val="00394042"/>
    <w:rsid w:val="00395881"/>
    <w:rsid w:val="00395D63"/>
    <w:rsid w:val="00395E7B"/>
    <w:rsid w:val="00396627"/>
    <w:rsid w:val="003967B0"/>
    <w:rsid w:val="003A02D4"/>
    <w:rsid w:val="003A0FAC"/>
    <w:rsid w:val="003A2D26"/>
    <w:rsid w:val="003A3A09"/>
    <w:rsid w:val="003A4573"/>
    <w:rsid w:val="003A57B4"/>
    <w:rsid w:val="003A5980"/>
    <w:rsid w:val="003A5C2F"/>
    <w:rsid w:val="003A72F0"/>
    <w:rsid w:val="003B14B5"/>
    <w:rsid w:val="003B5143"/>
    <w:rsid w:val="003B528F"/>
    <w:rsid w:val="003B626A"/>
    <w:rsid w:val="003B7AB5"/>
    <w:rsid w:val="003B7BA7"/>
    <w:rsid w:val="003C0DB6"/>
    <w:rsid w:val="003C1F28"/>
    <w:rsid w:val="003C23EA"/>
    <w:rsid w:val="003C3CBC"/>
    <w:rsid w:val="003C4074"/>
    <w:rsid w:val="003C46B8"/>
    <w:rsid w:val="003C6731"/>
    <w:rsid w:val="003C6732"/>
    <w:rsid w:val="003D1169"/>
    <w:rsid w:val="003D32B9"/>
    <w:rsid w:val="003D4C4E"/>
    <w:rsid w:val="003D6DB5"/>
    <w:rsid w:val="003D73E9"/>
    <w:rsid w:val="003E0FF4"/>
    <w:rsid w:val="003E1554"/>
    <w:rsid w:val="003E5013"/>
    <w:rsid w:val="003E6928"/>
    <w:rsid w:val="003F0077"/>
    <w:rsid w:val="003F0B85"/>
    <w:rsid w:val="003F1011"/>
    <w:rsid w:val="003F2D18"/>
    <w:rsid w:val="003F407E"/>
    <w:rsid w:val="00400BF3"/>
    <w:rsid w:val="00403D56"/>
    <w:rsid w:val="00405296"/>
    <w:rsid w:val="00406551"/>
    <w:rsid w:val="00406F53"/>
    <w:rsid w:val="0040774C"/>
    <w:rsid w:val="00410151"/>
    <w:rsid w:val="00411475"/>
    <w:rsid w:val="004115F6"/>
    <w:rsid w:val="00411ED8"/>
    <w:rsid w:val="00412972"/>
    <w:rsid w:val="00413910"/>
    <w:rsid w:val="0041394C"/>
    <w:rsid w:val="00413D75"/>
    <w:rsid w:val="00414E15"/>
    <w:rsid w:val="00415420"/>
    <w:rsid w:val="004158C2"/>
    <w:rsid w:val="004158D5"/>
    <w:rsid w:val="00415933"/>
    <w:rsid w:val="00416CD1"/>
    <w:rsid w:val="00417845"/>
    <w:rsid w:val="004202BF"/>
    <w:rsid w:val="00420415"/>
    <w:rsid w:val="00421ADE"/>
    <w:rsid w:val="0042366B"/>
    <w:rsid w:val="0042412E"/>
    <w:rsid w:val="00424DA1"/>
    <w:rsid w:val="0042642F"/>
    <w:rsid w:val="004305DD"/>
    <w:rsid w:val="004336CC"/>
    <w:rsid w:val="0043474A"/>
    <w:rsid w:val="004351F6"/>
    <w:rsid w:val="00436B22"/>
    <w:rsid w:val="00436BDE"/>
    <w:rsid w:val="00437185"/>
    <w:rsid w:val="00441851"/>
    <w:rsid w:val="00442D33"/>
    <w:rsid w:val="0044352A"/>
    <w:rsid w:val="00443E34"/>
    <w:rsid w:val="0044405B"/>
    <w:rsid w:val="004441F9"/>
    <w:rsid w:val="0044489E"/>
    <w:rsid w:val="004458AA"/>
    <w:rsid w:val="00445B47"/>
    <w:rsid w:val="00446FA1"/>
    <w:rsid w:val="0044762B"/>
    <w:rsid w:val="00452418"/>
    <w:rsid w:val="004545BA"/>
    <w:rsid w:val="0045569C"/>
    <w:rsid w:val="004573D9"/>
    <w:rsid w:val="004635C6"/>
    <w:rsid w:val="00464852"/>
    <w:rsid w:val="00466663"/>
    <w:rsid w:val="00467793"/>
    <w:rsid w:val="004707EC"/>
    <w:rsid w:val="00470DCD"/>
    <w:rsid w:val="00471898"/>
    <w:rsid w:val="00471BDB"/>
    <w:rsid w:val="004745F9"/>
    <w:rsid w:val="00474925"/>
    <w:rsid w:val="00475FF3"/>
    <w:rsid w:val="00476431"/>
    <w:rsid w:val="00476DBD"/>
    <w:rsid w:val="00477B4E"/>
    <w:rsid w:val="00480A84"/>
    <w:rsid w:val="00480DA6"/>
    <w:rsid w:val="00482222"/>
    <w:rsid w:val="0048254D"/>
    <w:rsid w:val="00482960"/>
    <w:rsid w:val="00483D09"/>
    <w:rsid w:val="0048460A"/>
    <w:rsid w:val="00485307"/>
    <w:rsid w:val="00485915"/>
    <w:rsid w:val="00487166"/>
    <w:rsid w:val="0049138C"/>
    <w:rsid w:val="004916E1"/>
    <w:rsid w:val="0049352D"/>
    <w:rsid w:val="00494028"/>
    <w:rsid w:val="00494499"/>
    <w:rsid w:val="0049577C"/>
    <w:rsid w:val="004A028C"/>
    <w:rsid w:val="004A1032"/>
    <w:rsid w:val="004A2508"/>
    <w:rsid w:val="004A43B6"/>
    <w:rsid w:val="004A4C0C"/>
    <w:rsid w:val="004A56BE"/>
    <w:rsid w:val="004A5A77"/>
    <w:rsid w:val="004B3455"/>
    <w:rsid w:val="004B3A70"/>
    <w:rsid w:val="004B3EB9"/>
    <w:rsid w:val="004B3FA4"/>
    <w:rsid w:val="004B6EB3"/>
    <w:rsid w:val="004B74B8"/>
    <w:rsid w:val="004C08B2"/>
    <w:rsid w:val="004C155D"/>
    <w:rsid w:val="004C2B93"/>
    <w:rsid w:val="004C5828"/>
    <w:rsid w:val="004C6EEF"/>
    <w:rsid w:val="004D1CC0"/>
    <w:rsid w:val="004E17B5"/>
    <w:rsid w:val="004E39BE"/>
    <w:rsid w:val="004E442B"/>
    <w:rsid w:val="004E5218"/>
    <w:rsid w:val="004E631B"/>
    <w:rsid w:val="004E696C"/>
    <w:rsid w:val="004E69C2"/>
    <w:rsid w:val="004E792D"/>
    <w:rsid w:val="004F2756"/>
    <w:rsid w:val="004F7CB5"/>
    <w:rsid w:val="004F7D07"/>
    <w:rsid w:val="0050029A"/>
    <w:rsid w:val="00500AC3"/>
    <w:rsid w:val="00500BCE"/>
    <w:rsid w:val="0050105F"/>
    <w:rsid w:val="00503476"/>
    <w:rsid w:val="005037A8"/>
    <w:rsid w:val="00503897"/>
    <w:rsid w:val="00504372"/>
    <w:rsid w:val="0050498B"/>
    <w:rsid w:val="00505147"/>
    <w:rsid w:val="00505B61"/>
    <w:rsid w:val="00507DA5"/>
    <w:rsid w:val="00507FA1"/>
    <w:rsid w:val="00511234"/>
    <w:rsid w:val="00512180"/>
    <w:rsid w:val="00512237"/>
    <w:rsid w:val="00512EEC"/>
    <w:rsid w:val="00513D95"/>
    <w:rsid w:val="00513F77"/>
    <w:rsid w:val="005169D0"/>
    <w:rsid w:val="005176F7"/>
    <w:rsid w:val="00517A09"/>
    <w:rsid w:val="0052059C"/>
    <w:rsid w:val="00520612"/>
    <w:rsid w:val="005225B3"/>
    <w:rsid w:val="00523130"/>
    <w:rsid w:val="005246B2"/>
    <w:rsid w:val="005252C5"/>
    <w:rsid w:val="00526A20"/>
    <w:rsid w:val="00530B5B"/>
    <w:rsid w:val="005317C7"/>
    <w:rsid w:val="00531917"/>
    <w:rsid w:val="00531BC6"/>
    <w:rsid w:val="00534BD2"/>
    <w:rsid w:val="00534E6F"/>
    <w:rsid w:val="0054326D"/>
    <w:rsid w:val="00543AAB"/>
    <w:rsid w:val="005459F6"/>
    <w:rsid w:val="00545AF3"/>
    <w:rsid w:val="0054677F"/>
    <w:rsid w:val="0054682B"/>
    <w:rsid w:val="005469A2"/>
    <w:rsid w:val="005479CC"/>
    <w:rsid w:val="005519B1"/>
    <w:rsid w:val="00552DEC"/>
    <w:rsid w:val="00562885"/>
    <w:rsid w:val="005642A0"/>
    <w:rsid w:val="005660C7"/>
    <w:rsid w:val="0056777D"/>
    <w:rsid w:val="00567D91"/>
    <w:rsid w:val="00570604"/>
    <w:rsid w:val="00571678"/>
    <w:rsid w:val="0057176F"/>
    <w:rsid w:val="0057243E"/>
    <w:rsid w:val="0057260A"/>
    <w:rsid w:val="0057309C"/>
    <w:rsid w:val="005739B4"/>
    <w:rsid w:val="005772C9"/>
    <w:rsid w:val="00577CD4"/>
    <w:rsid w:val="005823FA"/>
    <w:rsid w:val="00590A07"/>
    <w:rsid w:val="005915C9"/>
    <w:rsid w:val="005921FC"/>
    <w:rsid w:val="005923AF"/>
    <w:rsid w:val="005934FB"/>
    <w:rsid w:val="005947C5"/>
    <w:rsid w:val="0059582B"/>
    <w:rsid w:val="005958E3"/>
    <w:rsid w:val="0059673F"/>
    <w:rsid w:val="005969EC"/>
    <w:rsid w:val="00597AB9"/>
    <w:rsid w:val="005A01B8"/>
    <w:rsid w:val="005A02BE"/>
    <w:rsid w:val="005A0AF1"/>
    <w:rsid w:val="005A2909"/>
    <w:rsid w:val="005A3518"/>
    <w:rsid w:val="005A38DD"/>
    <w:rsid w:val="005A4070"/>
    <w:rsid w:val="005A4BCA"/>
    <w:rsid w:val="005A592A"/>
    <w:rsid w:val="005A6C63"/>
    <w:rsid w:val="005A7AF6"/>
    <w:rsid w:val="005A7B25"/>
    <w:rsid w:val="005A7BDA"/>
    <w:rsid w:val="005B215A"/>
    <w:rsid w:val="005B3050"/>
    <w:rsid w:val="005B64D9"/>
    <w:rsid w:val="005B7A6C"/>
    <w:rsid w:val="005B7B63"/>
    <w:rsid w:val="005C0EFC"/>
    <w:rsid w:val="005C1ED6"/>
    <w:rsid w:val="005D023C"/>
    <w:rsid w:val="005D25EB"/>
    <w:rsid w:val="005D303A"/>
    <w:rsid w:val="005D4632"/>
    <w:rsid w:val="005D51C3"/>
    <w:rsid w:val="005D6478"/>
    <w:rsid w:val="005D6786"/>
    <w:rsid w:val="005D6E2A"/>
    <w:rsid w:val="005E165D"/>
    <w:rsid w:val="005E38BC"/>
    <w:rsid w:val="005E69A2"/>
    <w:rsid w:val="005E69B8"/>
    <w:rsid w:val="005E7ADA"/>
    <w:rsid w:val="005F22C9"/>
    <w:rsid w:val="005F6159"/>
    <w:rsid w:val="005F6701"/>
    <w:rsid w:val="005F7C59"/>
    <w:rsid w:val="00600AED"/>
    <w:rsid w:val="00600C64"/>
    <w:rsid w:val="006015F2"/>
    <w:rsid w:val="00601D07"/>
    <w:rsid w:val="00605797"/>
    <w:rsid w:val="00606516"/>
    <w:rsid w:val="00606FF1"/>
    <w:rsid w:val="006078DC"/>
    <w:rsid w:val="00607EE5"/>
    <w:rsid w:val="00614CFA"/>
    <w:rsid w:val="00614D8D"/>
    <w:rsid w:val="00615531"/>
    <w:rsid w:val="006163E4"/>
    <w:rsid w:val="006205D8"/>
    <w:rsid w:val="006206B8"/>
    <w:rsid w:val="0062070E"/>
    <w:rsid w:val="0062158D"/>
    <w:rsid w:val="00621711"/>
    <w:rsid w:val="00621A00"/>
    <w:rsid w:val="0062288A"/>
    <w:rsid w:val="006235DD"/>
    <w:rsid w:val="00625336"/>
    <w:rsid w:val="00625FD5"/>
    <w:rsid w:val="006261AF"/>
    <w:rsid w:val="0062751F"/>
    <w:rsid w:val="00630031"/>
    <w:rsid w:val="00631E53"/>
    <w:rsid w:val="006324E4"/>
    <w:rsid w:val="006327E8"/>
    <w:rsid w:val="00632B40"/>
    <w:rsid w:val="00634EDE"/>
    <w:rsid w:val="0063531C"/>
    <w:rsid w:val="006403C9"/>
    <w:rsid w:val="006404A3"/>
    <w:rsid w:val="00640D68"/>
    <w:rsid w:val="00641AA3"/>
    <w:rsid w:val="00642DCC"/>
    <w:rsid w:val="00642F24"/>
    <w:rsid w:val="00642F3F"/>
    <w:rsid w:val="00644FD8"/>
    <w:rsid w:val="00645FD8"/>
    <w:rsid w:val="00647449"/>
    <w:rsid w:val="00647E2C"/>
    <w:rsid w:val="0065397A"/>
    <w:rsid w:val="006544B9"/>
    <w:rsid w:val="00655536"/>
    <w:rsid w:val="006560E5"/>
    <w:rsid w:val="00660358"/>
    <w:rsid w:val="00660CAD"/>
    <w:rsid w:val="00662478"/>
    <w:rsid w:val="006634EF"/>
    <w:rsid w:val="00663745"/>
    <w:rsid w:val="00663D21"/>
    <w:rsid w:val="006652E4"/>
    <w:rsid w:val="006653F2"/>
    <w:rsid w:val="00666634"/>
    <w:rsid w:val="0066795A"/>
    <w:rsid w:val="00671543"/>
    <w:rsid w:val="006718E1"/>
    <w:rsid w:val="00672237"/>
    <w:rsid w:val="006740CB"/>
    <w:rsid w:val="00674D33"/>
    <w:rsid w:val="00675D13"/>
    <w:rsid w:val="006762E9"/>
    <w:rsid w:val="00676392"/>
    <w:rsid w:val="00677819"/>
    <w:rsid w:val="00680412"/>
    <w:rsid w:val="0068266F"/>
    <w:rsid w:val="0068271A"/>
    <w:rsid w:val="00682A2F"/>
    <w:rsid w:val="00683003"/>
    <w:rsid w:val="0068501C"/>
    <w:rsid w:val="00685B36"/>
    <w:rsid w:val="00685E6B"/>
    <w:rsid w:val="00686F3D"/>
    <w:rsid w:val="00686F63"/>
    <w:rsid w:val="00692386"/>
    <w:rsid w:val="0069382A"/>
    <w:rsid w:val="0069568A"/>
    <w:rsid w:val="00697306"/>
    <w:rsid w:val="00697939"/>
    <w:rsid w:val="006A0901"/>
    <w:rsid w:val="006A11E0"/>
    <w:rsid w:val="006A211C"/>
    <w:rsid w:val="006A31A8"/>
    <w:rsid w:val="006A5261"/>
    <w:rsid w:val="006A54AC"/>
    <w:rsid w:val="006A702F"/>
    <w:rsid w:val="006A77CD"/>
    <w:rsid w:val="006A7AD4"/>
    <w:rsid w:val="006A7F8E"/>
    <w:rsid w:val="006B1290"/>
    <w:rsid w:val="006B1F32"/>
    <w:rsid w:val="006B25D6"/>
    <w:rsid w:val="006B334C"/>
    <w:rsid w:val="006B3CB1"/>
    <w:rsid w:val="006B60FA"/>
    <w:rsid w:val="006B6A97"/>
    <w:rsid w:val="006B7AC0"/>
    <w:rsid w:val="006B7FF5"/>
    <w:rsid w:val="006C32C1"/>
    <w:rsid w:val="006C391E"/>
    <w:rsid w:val="006C3BC1"/>
    <w:rsid w:val="006C5DC7"/>
    <w:rsid w:val="006C6063"/>
    <w:rsid w:val="006D2971"/>
    <w:rsid w:val="006D33CF"/>
    <w:rsid w:val="006D378C"/>
    <w:rsid w:val="006D3D18"/>
    <w:rsid w:val="006D4FAE"/>
    <w:rsid w:val="006D56B2"/>
    <w:rsid w:val="006D5BE0"/>
    <w:rsid w:val="006D6B85"/>
    <w:rsid w:val="006D74BE"/>
    <w:rsid w:val="006E02FD"/>
    <w:rsid w:val="006E237F"/>
    <w:rsid w:val="006E2A07"/>
    <w:rsid w:val="006E4125"/>
    <w:rsid w:val="006F0246"/>
    <w:rsid w:val="006F09A4"/>
    <w:rsid w:val="006F143C"/>
    <w:rsid w:val="006F21CC"/>
    <w:rsid w:val="006F26DE"/>
    <w:rsid w:val="006F3408"/>
    <w:rsid w:val="006F342D"/>
    <w:rsid w:val="006F35C4"/>
    <w:rsid w:val="006F4609"/>
    <w:rsid w:val="006F591E"/>
    <w:rsid w:val="006F66A4"/>
    <w:rsid w:val="006F721C"/>
    <w:rsid w:val="00700D04"/>
    <w:rsid w:val="00703D2F"/>
    <w:rsid w:val="00705689"/>
    <w:rsid w:val="007100F9"/>
    <w:rsid w:val="00710657"/>
    <w:rsid w:val="00711E08"/>
    <w:rsid w:val="00713D8B"/>
    <w:rsid w:val="00714B9F"/>
    <w:rsid w:val="0071735A"/>
    <w:rsid w:val="00717B74"/>
    <w:rsid w:val="007238C2"/>
    <w:rsid w:val="00724183"/>
    <w:rsid w:val="00726837"/>
    <w:rsid w:val="00727331"/>
    <w:rsid w:val="007307E2"/>
    <w:rsid w:val="007322FA"/>
    <w:rsid w:val="007328BC"/>
    <w:rsid w:val="00732B9C"/>
    <w:rsid w:val="00733598"/>
    <w:rsid w:val="007346DF"/>
    <w:rsid w:val="007347E7"/>
    <w:rsid w:val="00736B65"/>
    <w:rsid w:val="007371B9"/>
    <w:rsid w:val="00737E28"/>
    <w:rsid w:val="00740641"/>
    <w:rsid w:val="007412EE"/>
    <w:rsid w:val="00741BF0"/>
    <w:rsid w:val="00744453"/>
    <w:rsid w:val="0074671B"/>
    <w:rsid w:val="00746F5C"/>
    <w:rsid w:val="0075045C"/>
    <w:rsid w:val="00755D26"/>
    <w:rsid w:val="0075650D"/>
    <w:rsid w:val="00757DBF"/>
    <w:rsid w:val="0076167F"/>
    <w:rsid w:val="00763E35"/>
    <w:rsid w:val="00764772"/>
    <w:rsid w:val="00764F09"/>
    <w:rsid w:val="00765197"/>
    <w:rsid w:val="00765EAB"/>
    <w:rsid w:val="00770CAC"/>
    <w:rsid w:val="00775B70"/>
    <w:rsid w:val="007763F4"/>
    <w:rsid w:val="007775D6"/>
    <w:rsid w:val="00777F30"/>
    <w:rsid w:val="007804FA"/>
    <w:rsid w:val="00782134"/>
    <w:rsid w:val="007822B3"/>
    <w:rsid w:val="0078606A"/>
    <w:rsid w:val="00787B27"/>
    <w:rsid w:val="007921FF"/>
    <w:rsid w:val="00792E0E"/>
    <w:rsid w:val="007946CB"/>
    <w:rsid w:val="0079483C"/>
    <w:rsid w:val="0079533D"/>
    <w:rsid w:val="007979C6"/>
    <w:rsid w:val="007A0012"/>
    <w:rsid w:val="007A24AE"/>
    <w:rsid w:val="007A2C7C"/>
    <w:rsid w:val="007A3F4D"/>
    <w:rsid w:val="007A49C2"/>
    <w:rsid w:val="007A5FDF"/>
    <w:rsid w:val="007A7082"/>
    <w:rsid w:val="007B0582"/>
    <w:rsid w:val="007B16D2"/>
    <w:rsid w:val="007B3C17"/>
    <w:rsid w:val="007B5446"/>
    <w:rsid w:val="007B6217"/>
    <w:rsid w:val="007B6430"/>
    <w:rsid w:val="007B7D27"/>
    <w:rsid w:val="007B7EF1"/>
    <w:rsid w:val="007C20B0"/>
    <w:rsid w:val="007C28B7"/>
    <w:rsid w:val="007C4699"/>
    <w:rsid w:val="007C4988"/>
    <w:rsid w:val="007C59A3"/>
    <w:rsid w:val="007C7940"/>
    <w:rsid w:val="007D0359"/>
    <w:rsid w:val="007D13BA"/>
    <w:rsid w:val="007D35C0"/>
    <w:rsid w:val="007D36CF"/>
    <w:rsid w:val="007D40AF"/>
    <w:rsid w:val="007D4CB9"/>
    <w:rsid w:val="007D71FC"/>
    <w:rsid w:val="007E0894"/>
    <w:rsid w:val="007E12F0"/>
    <w:rsid w:val="007E194D"/>
    <w:rsid w:val="007E2980"/>
    <w:rsid w:val="007E3734"/>
    <w:rsid w:val="007E4611"/>
    <w:rsid w:val="007E62C2"/>
    <w:rsid w:val="007E67A3"/>
    <w:rsid w:val="007E7610"/>
    <w:rsid w:val="007E777A"/>
    <w:rsid w:val="007F15FB"/>
    <w:rsid w:val="007F1BC0"/>
    <w:rsid w:val="007F2B97"/>
    <w:rsid w:val="007F2C52"/>
    <w:rsid w:val="007F4090"/>
    <w:rsid w:val="007F6791"/>
    <w:rsid w:val="007F7486"/>
    <w:rsid w:val="008024BA"/>
    <w:rsid w:val="008025B3"/>
    <w:rsid w:val="0080305F"/>
    <w:rsid w:val="008036C5"/>
    <w:rsid w:val="00806735"/>
    <w:rsid w:val="008077E0"/>
    <w:rsid w:val="00807FD3"/>
    <w:rsid w:val="00813050"/>
    <w:rsid w:val="008135B5"/>
    <w:rsid w:val="00813E0C"/>
    <w:rsid w:val="00816513"/>
    <w:rsid w:val="0081659E"/>
    <w:rsid w:val="00816FB5"/>
    <w:rsid w:val="00821A47"/>
    <w:rsid w:val="00821EA3"/>
    <w:rsid w:val="008224F1"/>
    <w:rsid w:val="0082291B"/>
    <w:rsid w:val="00823C30"/>
    <w:rsid w:val="00823CE9"/>
    <w:rsid w:val="00824E09"/>
    <w:rsid w:val="00826EB3"/>
    <w:rsid w:val="0083022F"/>
    <w:rsid w:val="00830A3F"/>
    <w:rsid w:val="008317F5"/>
    <w:rsid w:val="00834407"/>
    <w:rsid w:val="008350F9"/>
    <w:rsid w:val="00835FB5"/>
    <w:rsid w:val="00836C2A"/>
    <w:rsid w:val="008400BE"/>
    <w:rsid w:val="0084044A"/>
    <w:rsid w:val="00841BFC"/>
    <w:rsid w:val="00841EA6"/>
    <w:rsid w:val="00843682"/>
    <w:rsid w:val="008466A8"/>
    <w:rsid w:val="00846E24"/>
    <w:rsid w:val="008500A6"/>
    <w:rsid w:val="008505CC"/>
    <w:rsid w:val="008517FF"/>
    <w:rsid w:val="00851A89"/>
    <w:rsid w:val="008553EE"/>
    <w:rsid w:val="0085609C"/>
    <w:rsid w:val="008571D1"/>
    <w:rsid w:val="00860DD9"/>
    <w:rsid w:val="008620FF"/>
    <w:rsid w:val="0086758E"/>
    <w:rsid w:val="00877276"/>
    <w:rsid w:val="00877A9D"/>
    <w:rsid w:val="00881467"/>
    <w:rsid w:val="008836F3"/>
    <w:rsid w:val="00884C3C"/>
    <w:rsid w:val="00884F1E"/>
    <w:rsid w:val="00885094"/>
    <w:rsid w:val="00887346"/>
    <w:rsid w:val="008876C8"/>
    <w:rsid w:val="008901C9"/>
    <w:rsid w:val="008925C5"/>
    <w:rsid w:val="008937E9"/>
    <w:rsid w:val="008939CB"/>
    <w:rsid w:val="00894334"/>
    <w:rsid w:val="00894F58"/>
    <w:rsid w:val="0089758F"/>
    <w:rsid w:val="008A0F32"/>
    <w:rsid w:val="008A12EC"/>
    <w:rsid w:val="008A19FD"/>
    <w:rsid w:val="008A22F2"/>
    <w:rsid w:val="008A2ACF"/>
    <w:rsid w:val="008A321B"/>
    <w:rsid w:val="008A3433"/>
    <w:rsid w:val="008B0065"/>
    <w:rsid w:val="008B2576"/>
    <w:rsid w:val="008B46B8"/>
    <w:rsid w:val="008B4FCC"/>
    <w:rsid w:val="008B5C95"/>
    <w:rsid w:val="008C1DFD"/>
    <w:rsid w:val="008C2CDA"/>
    <w:rsid w:val="008C4392"/>
    <w:rsid w:val="008C5D2E"/>
    <w:rsid w:val="008C5E24"/>
    <w:rsid w:val="008C637C"/>
    <w:rsid w:val="008C75F5"/>
    <w:rsid w:val="008D04DA"/>
    <w:rsid w:val="008D2F86"/>
    <w:rsid w:val="008D3490"/>
    <w:rsid w:val="008D3BC1"/>
    <w:rsid w:val="008D4016"/>
    <w:rsid w:val="008D412D"/>
    <w:rsid w:val="008D54F3"/>
    <w:rsid w:val="008D59D0"/>
    <w:rsid w:val="008D64AF"/>
    <w:rsid w:val="008D72E9"/>
    <w:rsid w:val="008E0FEA"/>
    <w:rsid w:val="008E2789"/>
    <w:rsid w:val="008E31A1"/>
    <w:rsid w:val="008E4024"/>
    <w:rsid w:val="008E4CCF"/>
    <w:rsid w:val="008E6CD4"/>
    <w:rsid w:val="008F088E"/>
    <w:rsid w:val="008F2CEA"/>
    <w:rsid w:val="008F360C"/>
    <w:rsid w:val="008F3724"/>
    <w:rsid w:val="008F384A"/>
    <w:rsid w:val="008F3DA1"/>
    <w:rsid w:val="008F4901"/>
    <w:rsid w:val="008F4DA3"/>
    <w:rsid w:val="008F5B37"/>
    <w:rsid w:val="00901CEC"/>
    <w:rsid w:val="00904B3A"/>
    <w:rsid w:val="00905658"/>
    <w:rsid w:val="00906B33"/>
    <w:rsid w:val="0090714B"/>
    <w:rsid w:val="00907230"/>
    <w:rsid w:val="009079C3"/>
    <w:rsid w:val="009114D7"/>
    <w:rsid w:val="009121B4"/>
    <w:rsid w:val="00913EC5"/>
    <w:rsid w:val="009144D5"/>
    <w:rsid w:val="00914A60"/>
    <w:rsid w:val="009157B1"/>
    <w:rsid w:val="00916D9A"/>
    <w:rsid w:val="00917F2B"/>
    <w:rsid w:val="009229CC"/>
    <w:rsid w:val="00922F67"/>
    <w:rsid w:val="00924558"/>
    <w:rsid w:val="00927482"/>
    <w:rsid w:val="00927ACE"/>
    <w:rsid w:val="00930777"/>
    <w:rsid w:val="0093086C"/>
    <w:rsid w:val="00931238"/>
    <w:rsid w:val="00931260"/>
    <w:rsid w:val="00931DBA"/>
    <w:rsid w:val="00932196"/>
    <w:rsid w:val="00934C69"/>
    <w:rsid w:val="0094253A"/>
    <w:rsid w:val="0094362B"/>
    <w:rsid w:val="00943EFB"/>
    <w:rsid w:val="00945B48"/>
    <w:rsid w:val="00945EDA"/>
    <w:rsid w:val="009477AC"/>
    <w:rsid w:val="00947D4D"/>
    <w:rsid w:val="00951645"/>
    <w:rsid w:val="00954692"/>
    <w:rsid w:val="0095532E"/>
    <w:rsid w:val="00955721"/>
    <w:rsid w:val="00955B93"/>
    <w:rsid w:val="009574B9"/>
    <w:rsid w:val="00960532"/>
    <w:rsid w:val="00960FF2"/>
    <w:rsid w:val="00961621"/>
    <w:rsid w:val="00962170"/>
    <w:rsid w:val="00965D90"/>
    <w:rsid w:val="00971C0B"/>
    <w:rsid w:val="009801A3"/>
    <w:rsid w:val="009802F3"/>
    <w:rsid w:val="0098088A"/>
    <w:rsid w:val="0098145B"/>
    <w:rsid w:val="00983F71"/>
    <w:rsid w:val="00984A81"/>
    <w:rsid w:val="00985AE3"/>
    <w:rsid w:val="00986AE0"/>
    <w:rsid w:val="009918CF"/>
    <w:rsid w:val="00992354"/>
    <w:rsid w:val="00992582"/>
    <w:rsid w:val="0099444D"/>
    <w:rsid w:val="00994B71"/>
    <w:rsid w:val="00995C97"/>
    <w:rsid w:val="00995E45"/>
    <w:rsid w:val="009A1BBB"/>
    <w:rsid w:val="009A25CE"/>
    <w:rsid w:val="009A287D"/>
    <w:rsid w:val="009A38C8"/>
    <w:rsid w:val="009A3CF4"/>
    <w:rsid w:val="009A49A2"/>
    <w:rsid w:val="009A6109"/>
    <w:rsid w:val="009A6AAD"/>
    <w:rsid w:val="009A76F4"/>
    <w:rsid w:val="009B0041"/>
    <w:rsid w:val="009B0476"/>
    <w:rsid w:val="009B129F"/>
    <w:rsid w:val="009B25F5"/>
    <w:rsid w:val="009B29FB"/>
    <w:rsid w:val="009B2D06"/>
    <w:rsid w:val="009B4CAA"/>
    <w:rsid w:val="009B5CE4"/>
    <w:rsid w:val="009C0A27"/>
    <w:rsid w:val="009C1CBC"/>
    <w:rsid w:val="009C1DAE"/>
    <w:rsid w:val="009C1EE2"/>
    <w:rsid w:val="009C3B8C"/>
    <w:rsid w:val="009C3DCE"/>
    <w:rsid w:val="009C5F55"/>
    <w:rsid w:val="009C7B22"/>
    <w:rsid w:val="009D3222"/>
    <w:rsid w:val="009D471B"/>
    <w:rsid w:val="009D4E57"/>
    <w:rsid w:val="009D5151"/>
    <w:rsid w:val="009D654D"/>
    <w:rsid w:val="009D6EB3"/>
    <w:rsid w:val="009E0B46"/>
    <w:rsid w:val="009E4246"/>
    <w:rsid w:val="009E4A82"/>
    <w:rsid w:val="009E4EB6"/>
    <w:rsid w:val="009E5134"/>
    <w:rsid w:val="009E6055"/>
    <w:rsid w:val="009E60A4"/>
    <w:rsid w:val="009F1A74"/>
    <w:rsid w:val="009F22AF"/>
    <w:rsid w:val="009F3122"/>
    <w:rsid w:val="009F44B4"/>
    <w:rsid w:val="009F505A"/>
    <w:rsid w:val="009F5B61"/>
    <w:rsid w:val="009F668E"/>
    <w:rsid w:val="009F769F"/>
    <w:rsid w:val="00A009E2"/>
    <w:rsid w:val="00A0640C"/>
    <w:rsid w:val="00A11DBE"/>
    <w:rsid w:val="00A14CCD"/>
    <w:rsid w:val="00A15930"/>
    <w:rsid w:val="00A15970"/>
    <w:rsid w:val="00A16390"/>
    <w:rsid w:val="00A21DF6"/>
    <w:rsid w:val="00A2410E"/>
    <w:rsid w:val="00A242F8"/>
    <w:rsid w:val="00A25A2A"/>
    <w:rsid w:val="00A25EA0"/>
    <w:rsid w:val="00A27018"/>
    <w:rsid w:val="00A27254"/>
    <w:rsid w:val="00A2770A"/>
    <w:rsid w:val="00A27DEF"/>
    <w:rsid w:val="00A32A13"/>
    <w:rsid w:val="00A3354F"/>
    <w:rsid w:val="00A33C89"/>
    <w:rsid w:val="00A34F99"/>
    <w:rsid w:val="00A35409"/>
    <w:rsid w:val="00A37DB6"/>
    <w:rsid w:val="00A37FFA"/>
    <w:rsid w:val="00A40B4F"/>
    <w:rsid w:val="00A43108"/>
    <w:rsid w:val="00A45376"/>
    <w:rsid w:val="00A45F07"/>
    <w:rsid w:val="00A523A6"/>
    <w:rsid w:val="00A538DF"/>
    <w:rsid w:val="00A53C58"/>
    <w:rsid w:val="00A54A9C"/>
    <w:rsid w:val="00A60630"/>
    <w:rsid w:val="00A6107C"/>
    <w:rsid w:val="00A61AD9"/>
    <w:rsid w:val="00A61B52"/>
    <w:rsid w:val="00A62D14"/>
    <w:rsid w:val="00A6333B"/>
    <w:rsid w:val="00A63393"/>
    <w:rsid w:val="00A651C4"/>
    <w:rsid w:val="00A666A6"/>
    <w:rsid w:val="00A67F41"/>
    <w:rsid w:val="00A71FA9"/>
    <w:rsid w:val="00A72F24"/>
    <w:rsid w:val="00A733E9"/>
    <w:rsid w:val="00A737E2"/>
    <w:rsid w:val="00A76187"/>
    <w:rsid w:val="00A776B2"/>
    <w:rsid w:val="00A81027"/>
    <w:rsid w:val="00A810F0"/>
    <w:rsid w:val="00A8138F"/>
    <w:rsid w:val="00A82E85"/>
    <w:rsid w:val="00A830E2"/>
    <w:rsid w:val="00A8365D"/>
    <w:rsid w:val="00A836B3"/>
    <w:rsid w:val="00A8401C"/>
    <w:rsid w:val="00A85B43"/>
    <w:rsid w:val="00A85EEA"/>
    <w:rsid w:val="00A944E4"/>
    <w:rsid w:val="00A94CB1"/>
    <w:rsid w:val="00A97687"/>
    <w:rsid w:val="00AA0975"/>
    <w:rsid w:val="00AA10FF"/>
    <w:rsid w:val="00AA190D"/>
    <w:rsid w:val="00AA20FA"/>
    <w:rsid w:val="00AA2213"/>
    <w:rsid w:val="00AA2B01"/>
    <w:rsid w:val="00AA3715"/>
    <w:rsid w:val="00AA3740"/>
    <w:rsid w:val="00AB0B97"/>
    <w:rsid w:val="00AB19DF"/>
    <w:rsid w:val="00AB2B8C"/>
    <w:rsid w:val="00AB5411"/>
    <w:rsid w:val="00AB5BA5"/>
    <w:rsid w:val="00AB6D7C"/>
    <w:rsid w:val="00AC152E"/>
    <w:rsid w:val="00AC24EB"/>
    <w:rsid w:val="00AC2D49"/>
    <w:rsid w:val="00AC41DA"/>
    <w:rsid w:val="00AC54C9"/>
    <w:rsid w:val="00AC7075"/>
    <w:rsid w:val="00AC7220"/>
    <w:rsid w:val="00AD0263"/>
    <w:rsid w:val="00AD6396"/>
    <w:rsid w:val="00AD7D83"/>
    <w:rsid w:val="00AE1C50"/>
    <w:rsid w:val="00AE316D"/>
    <w:rsid w:val="00AE74BE"/>
    <w:rsid w:val="00AF052A"/>
    <w:rsid w:val="00AF07F2"/>
    <w:rsid w:val="00AF07FA"/>
    <w:rsid w:val="00AF12CC"/>
    <w:rsid w:val="00AF1C8D"/>
    <w:rsid w:val="00AF1D14"/>
    <w:rsid w:val="00AF203B"/>
    <w:rsid w:val="00AF3425"/>
    <w:rsid w:val="00AF3669"/>
    <w:rsid w:val="00AF4379"/>
    <w:rsid w:val="00AF4695"/>
    <w:rsid w:val="00AF4FE4"/>
    <w:rsid w:val="00AF6CFC"/>
    <w:rsid w:val="00B0441A"/>
    <w:rsid w:val="00B058B5"/>
    <w:rsid w:val="00B069EF"/>
    <w:rsid w:val="00B12A78"/>
    <w:rsid w:val="00B14FF8"/>
    <w:rsid w:val="00B17543"/>
    <w:rsid w:val="00B178E5"/>
    <w:rsid w:val="00B20DC7"/>
    <w:rsid w:val="00B21F7A"/>
    <w:rsid w:val="00B22A79"/>
    <w:rsid w:val="00B2454F"/>
    <w:rsid w:val="00B24B4D"/>
    <w:rsid w:val="00B26426"/>
    <w:rsid w:val="00B272FD"/>
    <w:rsid w:val="00B336D4"/>
    <w:rsid w:val="00B33A15"/>
    <w:rsid w:val="00B34816"/>
    <w:rsid w:val="00B34A18"/>
    <w:rsid w:val="00B34FF3"/>
    <w:rsid w:val="00B35846"/>
    <w:rsid w:val="00B36679"/>
    <w:rsid w:val="00B37ECF"/>
    <w:rsid w:val="00B42AA9"/>
    <w:rsid w:val="00B43571"/>
    <w:rsid w:val="00B45563"/>
    <w:rsid w:val="00B45E07"/>
    <w:rsid w:val="00B4767F"/>
    <w:rsid w:val="00B47E04"/>
    <w:rsid w:val="00B47E49"/>
    <w:rsid w:val="00B503B8"/>
    <w:rsid w:val="00B50510"/>
    <w:rsid w:val="00B50AF2"/>
    <w:rsid w:val="00B522D3"/>
    <w:rsid w:val="00B52C7E"/>
    <w:rsid w:val="00B5436F"/>
    <w:rsid w:val="00B625DB"/>
    <w:rsid w:val="00B62A39"/>
    <w:rsid w:val="00B632E1"/>
    <w:rsid w:val="00B645F0"/>
    <w:rsid w:val="00B64747"/>
    <w:rsid w:val="00B6574F"/>
    <w:rsid w:val="00B71062"/>
    <w:rsid w:val="00B75DFC"/>
    <w:rsid w:val="00B75FC1"/>
    <w:rsid w:val="00B8194B"/>
    <w:rsid w:val="00B8263C"/>
    <w:rsid w:val="00B83536"/>
    <w:rsid w:val="00B86713"/>
    <w:rsid w:val="00B873FE"/>
    <w:rsid w:val="00B910D0"/>
    <w:rsid w:val="00B91D40"/>
    <w:rsid w:val="00B95E18"/>
    <w:rsid w:val="00B9635F"/>
    <w:rsid w:val="00B972A4"/>
    <w:rsid w:val="00B97A4A"/>
    <w:rsid w:val="00B97DA1"/>
    <w:rsid w:val="00BA1227"/>
    <w:rsid w:val="00BA19C1"/>
    <w:rsid w:val="00BA1C70"/>
    <w:rsid w:val="00BA46B8"/>
    <w:rsid w:val="00BA5293"/>
    <w:rsid w:val="00BA5356"/>
    <w:rsid w:val="00BA6EB2"/>
    <w:rsid w:val="00BA7066"/>
    <w:rsid w:val="00BA78DF"/>
    <w:rsid w:val="00BB0734"/>
    <w:rsid w:val="00BB1D20"/>
    <w:rsid w:val="00BB24D4"/>
    <w:rsid w:val="00BB28FA"/>
    <w:rsid w:val="00BB4295"/>
    <w:rsid w:val="00BB75C2"/>
    <w:rsid w:val="00BB7B66"/>
    <w:rsid w:val="00BB7FC1"/>
    <w:rsid w:val="00BC47B0"/>
    <w:rsid w:val="00BC51C4"/>
    <w:rsid w:val="00BC602C"/>
    <w:rsid w:val="00BC7A92"/>
    <w:rsid w:val="00BD09D5"/>
    <w:rsid w:val="00BD09E7"/>
    <w:rsid w:val="00BD1A52"/>
    <w:rsid w:val="00BD1C0B"/>
    <w:rsid w:val="00BD3AF5"/>
    <w:rsid w:val="00BD52FE"/>
    <w:rsid w:val="00BD5EE3"/>
    <w:rsid w:val="00BD77A6"/>
    <w:rsid w:val="00BE0463"/>
    <w:rsid w:val="00BE27E1"/>
    <w:rsid w:val="00BE3409"/>
    <w:rsid w:val="00BE3A93"/>
    <w:rsid w:val="00BE5D9B"/>
    <w:rsid w:val="00BE5E8A"/>
    <w:rsid w:val="00BF6860"/>
    <w:rsid w:val="00BF6C92"/>
    <w:rsid w:val="00BF790A"/>
    <w:rsid w:val="00C001CE"/>
    <w:rsid w:val="00C00C3D"/>
    <w:rsid w:val="00C02969"/>
    <w:rsid w:val="00C03938"/>
    <w:rsid w:val="00C11F48"/>
    <w:rsid w:val="00C132CA"/>
    <w:rsid w:val="00C14B4A"/>
    <w:rsid w:val="00C159E4"/>
    <w:rsid w:val="00C1681A"/>
    <w:rsid w:val="00C17DBB"/>
    <w:rsid w:val="00C205A0"/>
    <w:rsid w:val="00C20EA0"/>
    <w:rsid w:val="00C21423"/>
    <w:rsid w:val="00C219BA"/>
    <w:rsid w:val="00C221A8"/>
    <w:rsid w:val="00C22756"/>
    <w:rsid w:val="00C235E8"/>
    <w:rsid w:val="00C261BB"/>
    <w:rsid w:val="00C26680"/>
    <w:rsid w:val="00C26E98"/>
    <w:rsid w:val="00C308C2"/>
    <w:rsid w:val="00C333C5"/>
    <w:rsid w:val="00C34611"/>
    <w:rsid w:val="00C348A9"/>
    <w:rsid w:val="00C4111A"/>
    <w:rsid w:val="00C413D1"/>
    <w:rsid w:val="00C41645"/>
    <w:rsid w:val="00C42037"/>
    <w:rsid w:val="00C43B35"/>
    <w:rsid w:val="00C47679"/>
    <w:rsid w:val="00C521F3"/>
    <w:rsid w:val="00C52339"/>
    <w:rsid w:val="00C529BF"/>
    <w:rsid w:val="00C53DB2"/>
    <w:rsid w:val="00C55922"/>
    <w:rsid w:val="00C571F4"/>
    <w:rsid w:val="00C5748E"/>
    <w:rsid w:val="00C64C65"/>
    <w:rsid w:val="00C66911"/>
    <w:rsid w:val="00C6707A"/>
    <w:rsid w:val="00C674DB"/>
    <w:rsid w:val="00C7056D"/>
    <w:rsid w:val="00C7207F"/>
    <w:rsid w:val="00C720CF"/>
    <w:rsid w:val="00C7267D"/>
    <w:rsid w:val="00C7268F"/>
    <w:rsid w:val="00C76A51"/>
    <w:rsid w:val="00C76E42"/>
    <w:rsid w:val="00C81EC8"/>
    <w:rsid w:val="00C83B78"/>
    <w:rsid w:val="00C84803"/>
    <w:rsid w:val="00C84D74"/>
    <w:rsid w:val="00C852B5"/>
    <w:rsid w:val="00C90B80"/>
    <w:rsid w:val="00C91045"/>
    <w:rsid w:val="00C91DB1"/>
    <w:rsid w:val="00C91FB2"/>
    <w:rsid w:val="00C9279F"/>
    <w:rsid w:val="00C9454E"/>
    <w:rsid w:val="00C94C7B"/>
    <w:rsid w:val="00C94DCC"/>
    <w:rsid w:val="00C9524B"/>
    <w:rsid w:val="00CA2639"/>
    <w:rsid w:val="00CA44D1"/>
    <w:rsid w:val="00CA469B"/>
    <w:rsid w:val="00CA48C7"/>
    <w:rsid w:val="00CA5242"/>
    <w:rsid w:val="00CB1C5E"/>
    <w:rsid w:val="00CB26BC"/>
    <w:rsid w:val="00CB4B5D"/>
    <w:rsid w:val="00CB590C"/>
    <w:rsid w:val="00CB6121"/>
    <w:rsid w:val="00CB6DAC"/>
    <w:rsid w:val="00CB7DDF"/>
    <w:rsid w:val="00CC0171"/>
    <w:rsid w:val="00CC05A6"/>
    <w:rsid w:val="00CC06F8"/>
    <w:rsid w:val="00CC100F"/>
    <w:rsid w:val="00CC174D"/>
    <w:rsid w:val="00CC46C4"/>
    <w:rsid w:val="00CC4828"/>
    <w:rsid w:val="00CC4AFC"/>
    <w:rsid w:val="00CC5203"/>
    <w:rsid w:val="00CC669D"/>
    <w:rsid w:val="00CD0334"/>
    <w:rsid w:val="00CD1149"/>
    <w:rsid w:val="00CD2DF7"/>
    <w:rsid w:val="00CD3738"/>
    <w:rsid w:val="00CD3A20"/>
    <w:rsid w:val="00CD48B7"/>
    <w:rsid w:val="00CE00AB"/>
    <w:rsid w:val="00CE08C6"/>
    <w:rsid w:val="00CE26CD"/>
    <w:rsid w:val="00CE2D38"/>
    <w:rsid w:val="00CE5CB2"/>
    <w:rsid w:val="00CE600F"/>
    <w:rsid w:val="00CE653E"/>
    <w:rsid w:val="00CE768B"/>
    <w:rsid w:val="00CF049D"/>
    <w:rsid w:val="00CF342D"/>
    <w:rsid w:val="00CF41F2"/>
    <w:rsid w:val="00CF6A6F"/>
    <w:rsid w:val="00CF77D9"/>
    <w:rsid w:val="00D00498"/>
    <w:rsid w:val="00D00DB9"/>
    <w:rsid w:val="00D04F88"/>
    <w:rsid w:val="00D05702"/>
    <w:rsid w:val="00D11A0C"/>
    <w:rsid w:val="00D12717"/>
    <w:rsid w:val="00D1284E"/>
    <w:rsid w:val="00D1338F"/>
    <w:rsid w:val="00D20CB5"/>
    <w:rsid w:val="00D22DD7"/>
    <w:rsid w:val="00D231F2"/>
    <w:rsid w:val="00D23FCB"/>
    <w:rsid w:val="00D25300"/>
    <w:rsid w:val="00D254C1"/>
    <w:rsid w:val="00D25B74"/>
    <w:rsid w:val="00D2614A"/>
    <w:rsid w:val="00D26DE5"/>
    <w:rsid w:val="00D30467"/>
    <w:rsid w:val="00D308C6"/>
    <w:rsid w:val="00D30CC2"/>
    <w:rsid w:val="00D3144E"/>
    <w:rsid w:val="00D32A4F"/>
    <w:rsid w:val="00D32ED9"/>
    <w:rsid w:val="00D3436A"/>
    <w:rsid w:val="00D36024"/>
    <w:rsid w:val="00D41D6F"/>
    <w:rsid w:val="00D43DEF"/>
    <w:rsid w:val="00D4453A"/>
    <w:rsid w:val="00D452DE"/>
    <w:rsid w:val="00D4549D"/>
    <w:rsid w:val="00D46201"/>
    <w:rsid w:val="00D46695"/>
    <w:rsid w:val="00D46B76"/>
    <w:rsid w:val="00D46ED8"/>
    <w:rsid w:val="00D475FC"/>
    <w:rsid w:val="00D47E58"/>
    <w:rsid w:val="00D47E8E"/>
    <w:rsid w:val="00D50618"/>
    <w:rsid w:val="00D544D9"/>
    <w:rsid w:val="00D567C4"/>
    <w:rsid w:val="00D57B7E"/>
    <w:rsid w:val="00D61521"/>
    <w:rsid w:val="00D623EB"/>
    <w:rsid w:val="00D629CA"/>
    <w:rsid w:val="00D62C4E"/>
    <w:rsid w:val="00D638F2"/>
    <w:rsid w:val="00D64D3A"/>
    <w:rsid w:val="00D66E4D"/>
    <w:rsid w:val="00D66F74"/>
    <w:rsid w:val="00D670CB"/>
    <w:rsid w:val="00D67A92"/>
    <w:rsid w:val="00D724CD"/>
    <w:rsid w:val="00D75639"/>
    <w:rsid w:val="00D76A0E"/>
    <w:rsid w:val="00D800F9"/>
    <w:rsid w:val="00D80521"/>
    <w:rsid w:val="00D86E1E"/>
    <w:rsid w:val="00D873B5"/>
    <w:rsid w:val="00D91613"/>
    <w:rsid w:val="00D91C7D"/>
    <w:rsid w:val="00D92040"/>
    <w:rsid w:val="00D939C9"/>
    <w:rsid w:val="00D95EED"/>
    <w:rsid w:val="00D96B17"/>
    <w:rsid w:val="00D96C05"/>
    <w:rsid w:val="00DA0814"/>
    <w:rsid w:val="00DA145E"/>
    <w:rsid w:val="00DA254C"/>
    <w:rsid w:val="00DA52B3"/>
    <w:rsid w:val="00DB15FC"/>
    <w:rsid w:val="00DB1F0E"/>
    <w:rsid w:val="00DB30BD"/>
    <w:rsid w:val="00DB582E"/>
    <w:rsid w:val="00DB7BC5"/>
    <w:rsid w:val="00DB7EBF"/>
    <w:rsid w:val="00DC0208"/>
    <w:rsid w:val="00DC4A39"/>
    <w:rsid w:val="00DC574D"/>
    <w:rsid w:val="00DC583A"/>
    <w:rsid w:val="00DC6B9C"/>
    <w:rsid w:val="00DD0DA5"/>
    <w:rsid w:val="00DD2E15"/>
    <w:rsid w:val="00DD2FD0"/>
    <w:rsid w:val="00DD2FED"/>
    <w:rsid w:val="00DD3811"/>
    <w:rsid w:val="00DD3BA8"/>
    <w:rsid w:val="00DD69BC"/>
    <w:rsid w:val="00DD6D7C"/>
    <w:rsid w:val="00DE1CD6"/>
    <w:rsid w:val="00DE236C"/>
    <w:rsid w:val="00DE7413"/>
    <w:rsid w:val="00DF10AF"/>
    <w:rsid w:val="00DF1382"/>
    <w:rsid w:val="00DF1A86"/>
    <w:rsid w:val="00DF27F4"/>
    <w:rsid w:val="00DF3488"/>
    <w:rsid w:val="00DF5B11"/>
    <w:rsid w:val="00DF5FDE"/>
    <w:rsid w:val="00E01179"/>
    <w:rsid w:val="00E01D58"/>
    <w:rsid w:val="00E032B4"/>
    <w:rsid w:val="00E053E1"/>
    <w:rsid w:val="00E0556B"/>
    <w:rsid w:val="00E07560"/>
    <w:rsid w:val="00E13815"/>
    <w:rsid w:val="00E13E1C"/>
    <w:rsid w:val="00E15AB3"/>
    <w:rsid w:val="00E17623"/>
    <w:rsid w:val="00E17941"/>
    <w:rsid w:val="00E20061"/>
    <w:rsid w:val="00E20AF6"/>
    <w:rsid w:val="00E22495"/>
    <w:rsid w:val="00E23100"/>
    <w:rsid w:val="00E253E8"/>
    <w:rsid w:val="00E26E2B"/>
    <w:rsid w:val="00E341D5"/>
    <w:rsid w:val="00E341E5"/>
    <w:rsid w:val="00E35A6A"/>
    <w:rsid w:val="00E36DAE"/>
    <w:rsid w:val="00E37869"/>
    <w:rsid w:val="00E400E7"/>
    <w:rsid w:val="00E406F3"/>
    <w:rsid w:val="00E42203"/>
    <w:rsid w:val="00E44C01"/>
    <w:rsid w:val="00E45D27"/>
    <w:rsid w:val="00E4679F"/>
    <w:rsid w:val="00E472A1"/>
    <w:rsid w:val="00E478EC"/>
    <w:rsid w:val="00E47932"/>
    <w:rsid w:val="00E50EBF"/>
    <w:rsid w:val="00E51CE1"/>
    <w:rsid w:val="00E528D9"/>
    <w:rsid w:val="00E5475C"/>
    <w:rsid w:val="00E549EF"/>
    <w:rsid w:val="00E567CA"/>
    <w:rsid w:val="00E572EC"/>
    <w:rsid w:val="00E61D67"/>
    <w:rsid w:val="00E61EFA"/>
    <w:rsid w:val="00E639FB"/>
    <w:rsid w:val="00E64344"/>
    <w:rsid w:val="00E645BF"/>
    <w:rsid w:val="00E661E7"/>
    <w:rsid w:val="00E66559"/>
    <w:rsid w:val="00E668F4"/>
    <w:rsid w:val="00E70C7F"/>
    <w:rsid w:val="00E7133D"/>
    <w:rsid w:val="00E725FC"/>
    <w:rsid w:val="00E75396"/>
    <w:rsid w:val="00E75B99"/>
    <w:rsid w:val="00E76B35"/>
    <w:rsid w:val="00E774BA"/>
    <w:rsid w:val="00E77738"/>
    <w:rsid w:val="00E77776"/>
    <w:rsid w:val="00E77A1F"/>
    <w:rsid w:val="00E77F1A"/>
    <w:rsid w:val="00E832ED"/>
    <w:rsid w:val="00E846F0"/>
    <w:rsid w:val="00E85ADD"/>
    <w:rsid w:val="00E85D11"/>
    <w:rsid w:val="00E860D4"/>
    <w:rsid w:val="00E86E42"/>
    <w:rsid w:val="00E90E23"/>
    <w:rsid w:val="00E935DA"/>
    <w:rsid w:val="00E96B92"/>
    <w:rsid w:val="00EA101A"/>
    <w:rsid w:val="00EA1DC0"/>
    <w:rsid w:val="00EA2F8A"/>
    <w:rsid w:val="00EA610B"/>
    <w:rsid w:val="00EA6EBA"/>
    <w:rsid w:val="00EB0510"/>
    <w:rsid w:val="00EB1122"/>
    <w:rsid w:val="00EB1DD0"/>
    <w:rsid w:val="00EB3616"/>
    <w:rsid w:val="00EB52A1"/>
    <w:rsid w:val="00EB7575"/>
    <w:rsid w:val="00EB7F24"/>
    <w:rsid w:val="00EC0005"/>
    <w:rsid w:val="00EC0757"/>
    <w:rsid w:val="00EC0EBD"/>
    <w:rsid w:val="00EC37E7"/>
    <w:rsid w:val="00EC4756"/>
    <w:rsid w:val="00EC484B"/>
    <w:rsid w:val="00EC4AE4"/>
    <w:rsid w:val="00EC4B22"/>
    <w:rsid w:val="00EC6318"/>
    <w:rsid w:val="00EC653D"/>
    <w:rsid w:val="00EC704F"/>
    <w:rsid w:val="00ED1748"/>
    <w:rsid w:val="00ED4057"/>
    <w:rsid w:val="00ED4B26"/>
    <w:rsid w:val="00ED54CD"/>
    <w:rsid w:val="00ED6442"/>
    <w:rsid w:val="00ED7410"/>
    <w:rsid w:val="00EE069D"/>
    <w:rsid w:val="00EE12DC"/>
    <w:rsid w:val="00EE270F"/>
    <w:rsid w:val="00EE338F"/>
    <w:rsid w:val="00EE3450"/>
    <w:rsid w:val="00EE61F7"/>
    <w:rsid w:val="00EF07D9"/>
    <w:rsid w:val="00EF1550"/>
    <w:rsid w:val="00EF2127"/>
    <w:rsid w:val="00EF2C10"/>
    <w:rsid w:val="00EF546D"/>
    <w:rsid w:val="00EF6242"/>
    <w:rsid w:val="00F001E8"/>
    <w:rsid w:val="00F010BE"/>
    <w:rsid w:val="00F0459F"/>
    <w:rsid w:val="00F05CD1"/>
    <w:rsid w:val="00F07378"/>
    <w:rsid w:val="00F078E6"/>
    <w:rsid w:val="00F105EE"/>
    <w:rsid w:val="00F1117F"/>
    <w:rsid w:val="00F14EE7"/>
    <w:rsid w:val="00F1596C"/>
    <w:rsid w:val="00F16237"/>
    <w:rsid w:val="00F17CD6"/>
    <w:rsid w:val="00F21780"/>
    <w:rsid w:val="00F233E5"/>
    <w:rsid w:val="00F238DD"/>
    <w:rsid w:val="00F23D00"/>
    <w:rsid w:val="00F24A1B"/>
    <w:rsid w:val="00F25ECB"/>
    <w:rsid w:val="00F27722"/>
    <w:rsid w:val="00F3110E"/>
    <w:rsid w:val="00F362F5"/>
    <w:rsid w:val="00F369F5"/>
    <w:rsid w:val="00F407F1"/>
    <w:rsid w:val="00F41380"/>
    <w:rsid w:val="00F41457"/>
    <w:rsid w:val="00F41987"/>
    <w:rsid w:val="00F468EA"/>
    <w:rsid w:val="00F50244"/>
    <w:rsid w:val="00F506D2"/>
    <w:rsid w:val="00F507E2"/>
    <w:rsid w:val="00F529D6"/>
    <w:rsid w:val="00F52CF9"/>
    <w:rsid w:val="00F54B53"/>
    <w:rsid w:val="00F54E79"/>
    <w:rsid w:val="00F55E5E"/>
    <w:rsid w:val="00F6012E"/>
    <w:rsid w:val="00F60B2A"/>
    <w:rsid w:val="00F621EA"/>
    <w:rsid w:val="00F6380E"/>
    <w:rsid w:val="00F64B79"/>
    <w:rsid w:val="00F66F14"/>
    <w:rsid w:val="00F66F27"/>
    <w:rsid w:val="00F67AD2"/>
    <w:rsid w:val="00F67D62"/>
    <w:rsid w:val="00F71BCC"/>
    <w:rsid w:val="00F72D64"/>
    <w:rsid w:val="00F73268"/>
    <w:rsid w:val="00F73396"/>
    <w:rsid w:val="00F74FE7"/>
    <w:rsid w:val="00F756AC"/>
    <w:rsid w:val="00F76428"/>
    <w:rsid w:val="00F76EAD"/>
    <w:rsid w:val="00F76EC6"/>
    <w:rsid w:val="00F76F95"/>
    <w:rsid w:val="00F81448"/>
    <w:rsid w:val="00F81CAE"/>
    <w:rsid w:val="00F838E3"/>
    <w:rsid w:val="00F83B78"/>
    <w:rsid w:val="00F860CC"/>
    <w:rsid w:val="00F873E2"/>
    <w:rsid w:val="00F87BC3"/>
    <w:rsid w:val="00F87F8B"/>
    <w:rsid w:val="00F903EF"/>
    <w:rsid w:val="00F90877"/>
    <w:rsid w:val="00F95812"/>
    <w:rsid w:val="00F95AF3"/>
    <w:rsid w:val="00F96841"/>
    <w:rsid w:val="00F96DAB"/>
    <w:rsid w:val="00F97C81"/>
    <w:rsid w:val="00FA04FD"/>
    <w:rsid w:val="00FA0AD5"/>
    <w:rsid w:val="00FA1650"/>
    <w:rsid w:val="00FA1D88"/>
    <w:rsid w:val="00FA23E5"/>
    <w:rsid w:val="00FA243B"/>
    <w:rsid w:val="00FA340B"/>
    <w:rsid w:val="00FA374B"/>
    <w:rsid w:val="00FA6A47"/>
    <w:rsid w:val="00FA7E77"/>
    <w:rsid w:val="00FB0435"/>
    <w:rsid w:val="00FB238C"/>
    <w:rsid w:val="00FB3893"/>
    <w:rsid w:val="00FB420D"/>
    <w:rsid w:val="00FB6042"/>
    <w:rsid w:val="00FC1DE0"/>
    <w:rsid w:val="00FC384B"/>
    <w:rsid w:val="00FC3C85"/>
    <w:rsid w:val="00FC4212"/>
    <w:rsid w:val="00FD0A0F"/>
    <w:rsid w:val="00FD4580"/>
    <w:rsid w:val="00FD724A"/>
    <w:rsid w:val="00FE0A83"/>
    <w:rsid w:val="00FE44BA"/>
    <w:rsid w:val="00FE4A11"/>
    <w:rsid w:val="00FE4D48"/>
    <w:rsid w:val="00FE7298"/>
    <w:rsid w:val="00FF05C8"/>
    <w:rsid w:val="00FF1B0F"/>
    <w:rsid w:val="00FF24BE"/>
    <w:rsid w:val="00FF3789"/>
    <w:rsid w:val="00FF388A"/>
    <w:rsid w:val="00FF3AA6"/>
    <w:rsid w:val="00FF4894"/>
    <w:rsid w:val="00FF6CB7"/>
    <w:rsid w:val="031A6C62"/>
    <w:rsid w:val="04E3639C"/>
    <w:rsid w:val="06D13F2E"/>
    <w:rsid w:val="072D0B9F"/>
    <w:rsid w:val="0D415AAC"/>
    <w:rsid w:val="0F7A1325"/>
    <w:rsid w:val="147417DC"/>
    <w:rsid w:val="15E86FE7"/>
    <w:rsid w:val="1A41795E"/>
    <w:rsid w:val="1BEF1993"/>
    <w:rsid w:val="1F776D8A"/>
    <w:rsid w:val="205B2E4D"/>
    <w:rsid w:val="20AA5D8A"/>
    <w:rsid w:val="20CE32A4"/>
    <w:rsid w:val="220466F7"/>
    <w:rsid w:val="29D16BF2"/>
    <w:rsid w:val="2BAE6D80"/>
    <w:rsid w:val="2D3E5620"/>
    <w:rsid w:val="34250BF6"/>
    <w:rsid w:val="34AA7245"/>
    <w:rsid w:val="357A2F82"/>
    <w:rsid w:val="36236A7C"/>
    <w:rsid w:val="39137C77"/>
    <w:rsid w:val="3937053C"/>
    <w:rsid w:val="398B4BE1"/>
    <w:rsid w:val="3FF43300"/>
    <w:rsid w:val="430D27B4"/>
    <w:rsid w:val="43DD2279"/>
    <w:rsid w:val="45E95B9F"/>
    <w:rsid w:val="48707B78"/>
    <w:rsid w:val="49CF383A"/>
    <w:rsid w:val="4DC60E8B"/>
    <w:rsid w:val="4EFF40B6"/>
    <w:rsid w:val="4F2240A5"/>
    <w:rsid w:val="4FC27132"/>
    <w:rsid w:val="538D1DE3"/>
    <w:rsid w:val="542F7491"/>
    <w:rsid w:val="54780434"/>
    <w:rsid w:val="571F1975"/>
    <w:rsid w:val="5D292A74"/>
    <w:rsid w:val="5DAD5A54"/>
    <w:rsid w:val="6045578C"/>
    <w:rsid w:val="61185C28"/>
    <w:rsid w:val="624A49E6"/>
    <w:rsid w:val="67683812"/>
    <w:rsid w:val="69221D5F"/>
    <w:rsid w:val="6D1C47A8"/>
    <w:rsid w:val="6EE372B7"/>
    <w:rsid w:val="74D05736"/>
    <w:rsid w:val="754618C0"/>
    <w:rsid w:val="75771707"/>
    <w:rsid w:val="764551AA"/>
    <w:rsid w:val="76A018C8"/>
    <w:rsid w:val="78461004"/>
    <w:rsid w:val="784658F5"/>
    <w:rsid w:val="7C46639A"/>
    <w:rsid w:val="7DD90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0" w:semiHidden="0" w:uiPriority="0" w:unhideWhenUsed="0"/>
    <w:lsdException w:name="footer" w:locked="0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locked="0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 List" w:locked="0" w:semiHidden="0" w:uiPriority="0" w:unhideWhenUs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D32A4F"/>
    <w:pPr>
      <w:widowControl w:val="0"/>
      <w:spacing w:line="360" w:lineRule="auto"/>
      <w:ind w:firstLineChars="200" w:firstLine="200"/>
      <w:jc w:val="both"/>
    </w:pPr>
    <w:rPr>
      <w:rFonts w:ascii="宋体" w:hAnsi="宋体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85EEA"/>
    <w:pPr>
      <w:keepNext/>
      <w:keepLines/>
      <w:numPr>
        <w:numId w:val="1"/>
      </w:numPr>
      <w:ind w:firstLineChars="0" w:firstLine="0"/>
      <w:jc w:val="left"/>
      <w:outlineLvl w:val="0"/>
    </w:pPr>
    <w:rPr>
      <w:b/>
      <w:kern w:val="44"/>
      <w:sz w:val="32"/>
    </w:rPr>
  </w:style>
  <w:style w:type="paragraph" w:styleId="Heading2">
    <w:name w:val="heading 2"/>
    <w:basedOn w:val="Normal"/>
    <w:next w:val="BodyTextFirstIndent2"/>
    <w:link w:val="Heading2Char"/>
    <w:uiPriority w:val="99"/>
    <w:qFormat/>
    <w:rsid w:val="00A85EEA"/>
    <w:pPr>
      <w:numPr>
        <w:ilvl w:val="1"/>
        <w:numId w:val="1"/>
      </w:numPr>
      <w:ind w:firstLineChars="0" w:firstLine="0"/>
      <w:jc w:val="left"/>
      <w:outlineLvl w:val="1"/>
    </w:pPr>
    <w:rPr>
      <w:b/>
      <w:sz w:val="30"/>
    </w:rPr>
  </w:style>
  <w:style w:type="paragraph" w:styleId="Heading3">
    <w:name w:val="heading 3"/>
    <w:basedOn w:val="Normal"/>
    <w:next w:val="NormalIndent"/>
    <w:link w:val="Heading3Char"/>
    <w:uiPriority w:val="99"/>
    <w:qFormat/>
    <w:rsid w:val="00D32A4F"/>
    <w:pPr>
      <w:keepNext/>
      <w:keepLines/>
      <w:numPr>
        <w:ilvl w:val="2"/>
        <w:numId w:val="1"/>
      </w:numPr>
      <w:ind w:firstLineChars="0" w:firstLine="0"/>
      <w:outlineLvl w:val="2"/>
    </w:pPr>
    <w:rPr>
      <w:b/>
    </w:rPr>
  </w:style>
  <w:style w:type="paragraph" w:styleId="Heading4">
    <w:name w:val="heading 4"/>
    <w:basedOn w:val="Normal"/>
    <w:next w:val="NormalIndent"/>
    <w:link w:val="Heading4Char"/>
    <w:uiPriority w:val="99"/>
    <w:qFormat/>
    <w:rsid w:val="00D32A4F"/>
    <w:pPr>
      <w:keepNext/>
      <w:numPr>
        <w:ilvl w:val="3"/>
        <w:numId w:val="1"/>
      </w:numPr>
      <w:ind w:firstLineChars="0" w:firstLine="0"/>
      <w:outlineLvl w:val="3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1EE"/>
    <w:rPr>
      <w:rFonts w:ascii="宋体" w:hAnsi="宋体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A85EEA"/>
    <w:rPr>
      <w:rFonts w:ascii="宋体" w:eastAsia="宋体"/>
      <w:b/>
      <w:kern w:val="2"/>
      <w:sz w:val="30"/>
      <w:lang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66F14"/>
    <w:rPr>
      <w:rFonts w:ascii="宋体" w:eastAsia="宋体"/>
      <w:b/>
      <w:kern w:val="2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71EE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rsid w:val="00D32A4F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rsid w:val="00D32A4F"/>
    <w:rPr>
      <w:rFonts w:cs="Times New Roman"/>
    </w:rPr>
  </w:style>
  <w:style w:type="character" w:styleId="PlaceholderText">
    <w:name w:val="Placeholder Text"/>
    <w:basedOn w:val="DefaultParagraphFont"/>
    <w:uiPriority w:val="99"/>
    <w:semiHidden/>
    <w:rsid w:val="00D32A4F"/>
    <w:rPr>
      <w:color w:val="808080"/>
    </w:rPr>
  </w:style>
  <w:style w:type="character" w:customStyle="1" w:styleId="Char1">
    <w:name w:val="纯文本 Char1"/>
    <w:uiPriority w:val="99"/>
    <w:semiHidden/>
    <w:rsid w:val="00D32A4F"/>
    <w:rPr>
      <w:rFonts w:ascii="宋体" w:hAnsi="Courier New"/>
      <w:kern w:val="2"/>
      <w:sz w:val="21"/>
    </w:rPr>
  </w:style>
  <w:style w:type="character" w:customStyle="1" w:styleId="1">
    <w:name w:val="网格型1"/>
    <w:basedOn w:val="10"/>
    <w:uiPriority w:val="99"/>
    <w:rsid w:val="00D32A4F"/>
    <w:rPr>
      <w:rFonts w:cs="Times New Roman"/>
    </w:rPr>
  </w:style>
  <w:style w:type="character" w:customStyle="1" w:styleId="PlainTextChar">
    <w:name w:val="Plain Text Char"/>
    <w:link w:val="PlainText"/>
    <w:uiPriority w:val="99"/>
    <w:locked/>
    <w:rsid w:val="00D32A4F"/>
    <w:rPr>
      <w:rFonts w:ascii="宋体" w:hAnsi="Courier New"/>
      <w:kern w:val="2"/>
      <w:sz w:val="21"/>
    </w:rPr>
  </w:style>
  <w:style w:type="character" w:customStyle="1" w:styleId="10">
    <w:name w:val="普通表格1"/>
    <w:uiPriority w:val="99"/>
    <w:rsid w:val="00D32A4F"/>
    <w:rPr>
      <w:rFonts w:ascii="Times New Roman" w:eastAsia="宋体" w:hAnsi="Times New Roman"/>
      <w:sz w:val="20"/>
    </w:rPr>
  </w:style>
  <w:style w:type="paragraph" w:styleId="NormalIndent">
    <w:name w:val="Normal Indent"/>
    <w:aliases w:val="表正文,正文非缩进,四号,特点,段1,正文缩进 Char,正文（首行缩进两字） Char,正文不缩进,标题4,正文（首行缩进两字）"/>
    <w:basedOn w:val="Normal"/>
    <w:uiPriority w:val="99"/>
    <w:rsid w:val="00D32A4F"/>
    <w:pPr>
      <w:ind w:firstLine="420"/>
    </w:pPr>
  </w:style>
  <w:style w:type="paragraph" w:styleId="TOC7">
    <w:name w:val="toc 7"/>
    <w:basedOn w:val="Normal"/>
    <w:next w:val="Normal"/>
    <w:uiPriority w:val="99"/>
    <w:rsid w:val="00D32A4F"/>
    <w:pPr>
      <w:ind w:left="1260"/>
      <w:jc w:val="left"/>
    </w:pPr>
    <w:rPr>
      <w:sz w:val="18"/>
    </w:rPr>
  </w:style>
  <w:style w:type="paragraph" w:styleId="DocumentMap">
    <w:name w:val="Document Map"/>
    <w:basedOn w:val="Normal"/>
    <w:link w:val="DocumentMapChar"/>
    <w:uiPriority w:val="99"/>
    <w:rsid w:val="00D32A4F"/>
    <w:pPr>
      <w:shd w:val="clear" w:color="auto" w:fill="000080"/>
    </w:p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171EE"/>
    <w:rPr>
      <w:sz w:val="0"/>
      <w:szCs w:val="0"/>
    </w:rPr>
  </w:style>
  <w:style w:type="paragraph" w:styleId="TOC9">
    <w:name w:val="toc 9"/>
    <w:basedOn w:val="Normal"/>
    <w:next w:val="Normal"/>
    <w:uiPriority w:val="99"/>
    <w:rsid w:val="00D32A4F"/>
    <w:pPr>
      <w:ind w:left="1680"/>
      <w:jc w:val="left"/>
    </w:pPr>
    <w:rPr>
      <w:sz w:val="18"/>
    </w:rPr>
  </w:style>
  <w:style w:type="paragraph" w:styleId="Footer">
    <w:name w:val="footer"/>
    <w:basedOn w:val="Normal"/>
    <w:link w:val="FooterChar"/>
    <w:uiPriority w:val="99"/>
    <w:rsid w:val="00D32A4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30A3F"/>
    <w:rPr>
      <w:rFonts w:ascii="宋体" w:eastAsia="宋体"/>
      <w:kern w:val="2"/>
      <w:sz w:val="18"/>
    </w:rPr>
  </w:style>
  <w:style w:type="paragraph" w:styleId="BodyTextIndent2">
    <w:name w:val="Body Text Indent 2"/>
    <w:basedOn w:val="Normal"/>
    <w:link w:val="BodyTextIndent2Char"/>
    <w:uiPriority w:val="99"/>
    <w:rsid w:val="00D32A4F"/>
    <w:pPr>
      <w:ind w:leftChars="200" w:left="200"/>
    </w:pPr>
    <w:rPr>
      <w:bCs/>
      <w:kern w:val="44"/>
      <w:sz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171EE"/>
    <w:rPr>
      <w:rFonts w:ascii="宋体" w:hAnsi="宋体"/>
      <w:sz w:val="28"/>
      <w:szCs w:val="20"/>
    </w:rPr>
  </w:style>
  <w:style w:type="paragraph" w:styleId="TOC5">
    <w:name w:val="toc 5"/>
    <w:basedOn w:val="Normal"/>
    <w:next w:val="Normal"/>
    <w:uiPriority w:val="99"/>
    <w:rsid w:val="00D32A4F"/>
    <w:pPr>
      <w:ind w:left="840"/>
      <w:jc w:val="left"/>
    </w:pPr>
    <w:rPr>
      <w:sz w:val="18"/>
    </w:rPr>
  </w:style>
  <w:style w:type="paragraph" w:styleId="BodyTextIndent">
    <w:name w:val="Body Text Indent"/>
    <w:basedOn w:val="Normal"/>
    <w:link w:val="BodyTextIndentChar"/>
    <w:uiPriority w:val="99"/>
    <w:rsid w:val="00D32A4F"/>
    <w:pPr>
      <w:tabs>
        <w:tab w:val="left" w:pos="1155"/>
      </w:tabs>
      <w:ind w:leftChars="228" w:left="228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1340A1"/>
    <w:rPr>
      <w:rFonts w:ascii="宋体" w:eastAsia="宋体" w:cs="Times New Roman"/>
      <w:kern w:val="2"/>
      <w:sz w:val="24"/>
    </w:rPr>
  </w:style>
  <w:style w:type="paragraph" w:styleId="TableofFigures">
    <w:name w:val="table of figures"/>
    <w:basedOn w:val="Normal"/>
    <w:next w:val="Normal"/>
    <w:uiPriority w:val="99"/>
    <w:rsid w:val="00D32A4F"/>
    <w:pPr>
      <w:ind w:left="840" w:hanging="420"/>
    </w:pPr>
  </w:style>
  <w:style w:type="paragraph" w:styleId="PlainText">
    <w:name w:val="Plain Text"/>
    <w:basedOn w:val="Normal"/>
    <w:link w:val="PlainTextChar"/>
    <w:uiPriority w:val="99"/>
    <w:rsid w:val="00D32A4F"/>
    <w:rPr>
      <w:rFonts w:hAnsi="Courier New"/>
      <w:sz w:val="21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rsid w:val="00E171EE"/>
    <w:rPr>
      <w:rFonts w:ascii="宋体" w:hAnsi="Courier New" w:cs="Courier New"/>
      <w:szCs w:val="21"/>
    </w:rPr>
  </w:style>
  <w:style w:type="paragraph" w:styleId="BodyTextFirstIndent2">
    <w:name w:val="Body Text First Indent 2"/>
    <w:aliases w:val="正文文本首行缩进 2"/>
    <w:basedOn w:val="BodyTextIndent"/>
    <w:link w:val="BodyTextFirstIndent2Char"/>
    <w:uiPriority w:val="99"/>
    <w:rsid w:val="001340A1"/>
    <w:pPr>
      <w:tabs>
        <w:tab w:val="clear" w:pos="1155"/>
      </w:tabs>
      <w:spacing w:after="120"/>
      <w:ind w:leftChars="200" w:left="420" w:firstLine="420"/>
    </w:pPr>
    <w:rPr>
      <w:sz w:val="28"/>
    </w:rPr>
  </w:style>
  <w:style w:type="character" w:customStyle="1" w:styleId="BodyTextFirstIndent2Char">
    <w:name w:val="Body Text First Indent 2 Char"/>
    <w:aliases w:val="正文文本首行缩进 2 Char"/>
    <w:basedOn w:val="BodyTextIndentChar"/>
    <w:link w:val="BodyTextFirstIndent2"/>
    <w:uiPriority w:val="99"/>
    <w:locked/>
    <w:rsid w:val="001340A1"/>
    <w:rPr>
      <w:sz w:val="28"/>
    </w:rPr>
  </w:style>
  <w:style w:type="paragraph" w:styleId="TOC6">
    <w:name w:val="toc 6"/>
    <w:basedOn w:val="Normal"/>
    <w:next w:val="Normal"/>
    <w:uiPriority w:val="99"/>
    <w:rsid w:val="00D32A4F"/>
    <w:pPr>
      <w:ind w:left="1050"/>
      <w:jc w:val="left"/>
    </w:pPr>
    <w:rPr>
      <w:sz w:val="18"/>
    </w:rPr>
  </w:style>
  <w:style w:type="paragraph" w:styleId="TOC1">
    <w:name w:val="toc 1"/>
    <w:basedOn w:val="Normal"/>
    <w:next w:val="Normal"/>
    <w:uiPriority w:val="99"/>
    <w:rsid w:val="00D32A4F"/>
    <w:pPr>
      <w:spacing w:before="120" w:after="120"/>
      <w:jc w:val="left"/>
    </w:pPr>
    <w:rPr>
      <w:b/>
      <w:caps/>
      <w:sz w:val="20"/>
    </w:rPr>
  </w:style>
  <w:style w:type="paragraph" w:styleId="TOC8">
    <w:name w:val="toc 8"/>
    <w:basedOn w:val="Normal"/>
    <w:next w:val="Normal"/>
    <w:uiPriority w:val="99"/>
    <w:rsid w:val="00D32A4F"/>
    <w:pPr>
      <w:ind w:left="1470"/>
      <w:jc w:val="left"/>
    </w:pPr>
    <w:rPr>
      <w:sz w:val="18"/>
    </w:rPr>
  </w:style>
  <w:style w:type="paragraph" w:styleId="TOC3">
    <w:name w:val="toc 3"/>
    <w:basedOn w:val="Normal"/>
    <w:next w:val="Normal"/>
    <w:uiPriority w:val="99"/>
    <w:rsid w:val="00D32A4F"/>
    <w:pPr>
      <w:ind w:left="420"/>
      <w:jc w:val="left"/>
    </w:pPr>
    <w:rPr>
      <w:sz w:val="20"/>
    </w:rPr>
  </w:style>
  <w:style w:type="paragraph" w:styleId="TOC2">
    <w:name w:val="toc 2"/>
    <w:basedOn w:val="Normal"/>
    <w:next w:val="Normal"/>
    <w:uiPriority w:val="99"/>
    <w:rsid w:val="00D32A4F"/>
    <w:pPr>
      <w:ind w:left="210"/>
      <w:jc w:val="left"/>
    </w:pPr>
    <w:rPr>
      <w:smallCaps/>
      <w:sz w:val="20"/>
    </w:rPr>
  </w:style>
  <w:style w:type="paragraph" w:styleId="BodyTextIndent3">
    <w:name w:val="Body Text Indent 3"/>
    <w:basedOn w:val="Normal"/>
    <w:link w:val="BodyTextIndent3Char"/>
    <w:uiPriority w:val="99"/>
    <w:rsid w:val="00D32A4F"/>
    <w:rPr>
      <w:sz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171EE"/>
    <w:rPr>
      <w:rFonts w:ascii="宋体" w:hAnsi="宋体"/>
      <w:sz w:val="16"/>
      <w:szCs w:val="16"/>
    </w:rPr>
  </w:style>
  <w:style w:type="paragraph" w:styleId="TOC4">
    <w:name w:val="toc 4"/>
    <w:basedOn w:val="Normal"/>
    <w:next w:val="Normal"/>
    <w:uiPriority w:val="99"/>
    <w:rsid w:val="00D32A4F"/>
    <w:pPr>
      <w:ind w:left="630"/>
      <w:jc w:val="left"/>
    </w:pPr>
    <w:rPr>
      <w:sz w:val="21"/>
    </w:rPr>
  </w:style>
  <w:style w:type="paragraph" w:styleId="Header">
    <w:name w:val="header"/>
    <w:basedOn w:val="Normal"/>
    <w:link w:val="HeaderChar"/>
    <w:uiPriority w:val="99"/>
    <w:rsid w:val="00D32A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30A3F"/>
    <w:rPr>
      <w:rFonts w:ascii="宋体" w:eastAsia="宋体"/>
      <w:kern w:val="2"/>
      <w:sz w:val="18"/>
    </w:rPr>
  </w:style>
  <w:style w:type="paragraph" w:customStyle="1" w:styleId="ParaCharCharChar1Char">
    <w:name w:val="默认段落字体 Para Char Char Char1 Char"/>
    <w:basedOn w:val="BodyTextFirstIndent2"/>
    <w:uiPriority w:val="99"/>
    <w:rsid w:val="00D32A4F"/>
    <w:pPr>
      <w:spacing w:line="240" w:lineRule="atLeast"/>
      <w:ind w:left="200" w:firstLine="200"/>
    </w:pPr>
    <w:rPr>
      <w:rFonts w:ascii="Times New Roman" w:hAnsi="Times New Roman"/>
      <w:kern w:val="0"/>
      <w:sz w:val="21"/>
      <w:szCs w:val="21"/>
    </w:rPr>
  </w:style>
  <w:style w:type="paragraph" w:styleId="NoSpacing">
    <w:name w:val="No Spacing"/>
    <w:uiPriority w:val="99"/>
    <w:qFormat/>
    <w:rsid w:val="00D32A4F"/>
    <w:pPr>
      <w:widowControl w:val="0"/>
      <w:jc w:val="both"/>
    </w:pPr>
    <w:rPr>
      <w:szCs w:val="20"/>
    </w:rPr>
  </w:style>
  <w:style w:type="paragraph" w:styleId="ListParagraph">
    <w:name w:val="List Paragraph"/>
    <w:aliases w:val="列表段落"/>
    <w:basedOn w:val="Normal"/>
    <w:uiPriority w:val="99"/>
    <w:qFormat/>
    <w:rsid w:val="00D32A4F"/>
    <w:pPr>
      <w:ind w:firstLine="420"/>
    </w:pPr>
    <w:rPr>
      <w:rFonts w:ascii="Calibri" w:hAnsi="Calibri"/>
      <w:szCs w:val="22"/>
    </w:rPr>
  </w:style>
  <w:style w:type="character" w:customStyle="1" w:styleId="2">
    <w:name w:val="正文首行缩进 2 字符"/>
    <w:link w:val="BodyTextFirstIndent2"/>
    <w:uiPriority w:val="99"/>
    <w:locked/>
    <w:rsid w:val="00995C97"/>
    <w:rPr>
      <w:kern w:val="2"/>
      <w:sz w:val="21"/>
    </w:rPr>
  </w:style>
  <w:style w:type="character" w:customStyle="1" w:styleId="a">
    <w:name w:val="未处理的提及"/>
    <w:uiPriority w:val="99"/>
    <w:semiHidden/>
    <w:rsid w:val="00F07378"/>
    <w:rPr>
      <w:color w:val="808080"/>
      <w:shd w:val="clear" w:color="auto" w:fill="E6E6E6"/>
    </w:rPr>
  </w:style>
  <w:style w:type="paragraph" w:customStyle="1" w:styleId="5">
    <w:name w:val="标题5"/>
    <w:basedOn w:val="NormalIndent"/>
    <w:next w:val="BodyText"/>
    <w:uiPriority w:val="99"/>
    <w:rsid w:val="000046FC"/>
    <w:pPr>
      <w:adjustRightInd w:val="0"/>
      <w:snapToGrid w:val="0"/>
      <w:ind w:firstLineChars="0" w:firstLine="0"/>
      <w:outlineLvl w:val="4"/>
    </w:pPr>
    <w:rPr>
      <w:rFonts w:ascii="Times New Roman" w:hAnsi="Times New Roman"/>
      <w:b/>
    </w:rPr>
  </w:style>
  <w:style w:type="paragraph" w:customStyle="1" w:styleId="6">
    <w:name w:val="标题6"/>
    <w:basedOn w:val="Normal"/>
    <w:next w:val="NormalIndent"/>
    <w:uiPriority w:val="99"/>
    <w:rsid w:val="000046FC"/>
    <w:pPr>
      <w:ind w:left="1134" w:firstLineChars="0" w:hanging="1134"/>
      <w:outlineLvl w:val="5"/>
    </w:pPr>
    <w:rPr>
      <w:rFonts w:ascii="仿宋" w:hAnsi="仿宋"/>
      <w:b/>
      <w:szCs w:val="28"/>
    </w:rPr>
  </w:style>
  <w:style w:type="paragraph" w:styleId="BodyText">
    <w:name w:val="Body Text"/>
    <w:basedOn w:val="Normal"/>
    <w:link w:val="BodyTextChar"/>
    <w:uiPriority w:val="99"/>
    <w:semiHidden/>
    <w:rsid w:val="000046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046FC"/>
    <w:rPr>
      <w:rFonts w:ascii="宋体" w:eastAsia="宋体"/>
      <w:kern w:val="2"/>
      <w:sz w:val="28"/>
    </w:rPr>
  </w:style>
  <w:style w:type="paragraph" w:customStyle="1" w:styleId="Lv1Size">
    <w:name w:val="Lv1 Size"/>
    <w:basedOn w:val="Heading1"/>
    <w:link w:val="Lv1Size0"/>
    <w:autoRedefine/>
    <w:uiPriority w:val="99"/>
    <w:rsid w:val="008876C8"/>
    <w:pPr>
      <w:numPr>
        <w:numId w:val="0"/>
      </w:numPr>
      <w:tabs>
        <w:tab w:val="num" w:pos="567"/>
        <w:tab w:val="left" w:pos="720"/>
      </w:tabs>
      <w:spacing w:beforeLines="100" w:afterLines="150" w:line="240" w:lineRule="auto"/>
      <w:ind w:left="425" w:hanging="523"/>
      <w:jc w:val="center"/>
    </w:pPr>
    <w:rPr>
      <w:color w:val="000000"/>
      <w:sz w:val="44"/>
      <w:szCs w:val="44"/>
    </w:rPr>
  </w:style>
  <w:style w:type="character" w:customStyle="1" w:styleId="Lv1Size0">
    <w:name w:val="Lv1 Size 字符"/>
    <w:link w:val="Lv1Size"/>
    <w:uiPriority w:val="99"/>
    <w:locked/>
    <w:rsid w:val="008876C8"/>
    <w:rPr>
      <w:rFonts w:ascii="宋体" w:eastAsia="宋体"/>
      <w:b/>
      <w:color w:val="000000"/>
      <w:kern w:val="44"/>
      <w:sz w:val="44"/>
    </w:rPr>
  </w:style>
  <w:style w:type="character" w:styleId="FollowedHyperlink">
    <w:name w:val="FollowedHyperlink"/>
    <w:basedOn w:val="DefaultParagraphFont"/>
    <w:uiPriority w:val="99"/>
    <w:semiHidden/>
    <w:rsid w:val="00BB24D4"/>
    <w:rPr>
      <w:rFonts w:cs="Times New Roman"/>
      <w:color w:val="954F72"/>
      <w:u w:val="single"/>
    </w:rPr>
  </w:style>
  <w:style w:type="paragraph" w:customStyle="1" w:styleId="ListParagraph1">
    <w:name w:val="List Paragraph1"/>
    <w:basedOn w:val="Normal"/>
    <w:uiPriority w:val="99"/>
    <w:rsid w:val="00BB24D4"/>
    <w:pPr>
      <w:ind w:firstLine="420"/>
    </w:pPr>
  </w:style>
  <w:style w:type="table" w:customStyle="1" w:styleId="GridTable1Light">
    <w:name w:val="Grid Table 1 Light"/>
    <w:uiPriority w:val="99"/>
    <w:rsid w:val="001340A1"/>
    <w:rPr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58590"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uto"/>
                <w:bottom w:val="single" w:sz="6" w:space="31" w:color="auto"/>
                <w:right w:val="single" w:sz="6" w:space="0" w:color="auto"/>
              </w:divBdr>
              <w:divsChild>
                <w:div w:id="120658587">
                  <w:marLeft w:val="4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58589">
                      <w:marLeft w:val="0"/>
                      <w:marRight w:val="15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119.6.84.249:7031/ggfw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://119.6.84.249:7031/scrc" TargetMode="External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footer" Target="footer4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footer" Target="footer2.xml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119.6.84.249:7031/ggfw" TargetMode="Externa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12</Pages>
  <Words>124</Words>
  <Characters>710</Characters>
  <Application>Microsoft Office Outlook</Application>
  <DocSecurity>0</DocSecurity>
  <Lines>0</Lines>
  <Paragraphs>0</Paragraphs>
  <ScaleCrop>false</ScaleCrop>
  <Company>yinhai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四川省人社厅技能人才管理信息系统操作手册</dc:title>
  <dc:subject/>
  <dc:creator>yinhai</dc:creator>
  <cp:keywords>四川久远银海软件股份有限公司</cp:keywords>
  <dc:description/>
  <cp:lastModifiedBy>ls</cp:lastModifiedBy>
  <cp:revision>3</cp:revision>
  <dcterms:created xsi:type="dcterms:W3CDTF">2019-04-03T07:21:00Z</dcterms:created>
  <dcterms:modified xsi:type="dcterms:W3CDTF">2019-04-03T07:26:00Z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